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19" w:rsidRPr="00CB4FB8" w:rsidRDefault="001C6745" w:rsidP="00146E1A">
      <w:pPr>
        <w:pStyle w:val="Fliesstext"/>
        <w:tabs>
          <w:tab w:val="left" w:pos="7938"/>
        </w:tabs>
        <w:ind w:right="284"/>
        <w:jc w:val="right"/>
        <w:rPr>
          <w:sz w:val="22"/>
          <w:szCs w:val="22"/>
          <w:lang w:val="de-AT"/>
        </w:rPr>
      </w:pPr>
      <w:r>
        <w:rPr>
          <w:sz w:val="22"/>
          <w:szCs w:val="22"/>
          <w:lang w:val="de-AT"/>
        </w:rPr>
        <w:t>1</w:t>
      </w:r>
      <w:r w:rsidR="00CB4FB8" w:rsidRPr="00CB4FB8">
        <w:rPr>
          <w:sz w:val="22"/>
          <w:szCs w:val="22"/>
          <w:lang w:val="de-AT"/>
        </w:rPr>
        <w:t xml:space="preserve">. </w:t>
      </w:r>
      <w:r w:rsidR="00A3197A">
        <w:rPr>
          <w:sz w:val="22"/>
          <w:szCs w:val="22"/>
          <w:lang w:val="de-AT"/>
        </w:rPr>
        <w:t>April</w:t>
      </w:r>
      <w:r w:rsidR="00CB4FB8" w:rsidRPr="00CB4FB8">
        <w:rPr>
          <w:sz w:val="22"/>
          <w:szCs w:val="22"/>
          <w:lang w:val="de-AT"/>
        </w:rPr>
        <w:t xml:space="preserve"> 2020</w:t>
      </w:r>
    </w:p>
    <w:p w:rsidR="00CB4FB8" w:rsidRPr="00CB4FB8" w:rsidRDefault="00CB4FB8" w:rsidP="00CB4FB8">
      <w:pPr>
        <w:pStyle w:val="Fliesstext"/>
        <w:ind w:left="284" w:right="284"/>
        <w:rPr>
          <w:b/>
          <w:lang w:val="de-AT"/>
        </w:rPr>
      </w:pPr>
    </w:p>
    <w:p w:rsidR="00CB4FB8" w:rsidRPr="00CB4FB8" w:rsidRDefault="00CB4FB8" w:rsidP="00CB4FB8">
      <w:pPr>
        <w:pStyle w:val="Fliesstext"/>
        <w:ind w:left="284" w:right="284"/>
        <w:rPr>
          <w:b/>
          <w:lang w:val="de-AT"/>
        </w:rPr>
      </w:pPr>
    </w:p>
    <w:p w:rsidR="00CB4FB8" w:rsidRPr="00CB4FB8" w:rsidRDefault="00CB4FB8" w:rsidP="00CB4FB8">
      <w:pPr>
        <w:pStyle w:val="Fliesstext"/>
        <w:ind w:left="284" w:right="284"/>
        <w:rPr>
          <w:b/>
          <w:lang w:val="de-AT"/>
        </w:rPr>
      </w:pPr>
    </w:p>
    <w:p w:rsidR="00CB4FB8" w:rsidRPr="00CB4FB8" w:rsidRDefault="00CB4FB8" w:rsidP="00CB4FB8">
      <w:pPr>
        <w:pStyle w:val="Fliesstext"/>
        <w:ind w:left="284" w:right="284"/>
        <w:rPr>
          <w:b/>
          <w:lang w:val="de-AT"/>
        </w:rPr>
      </w:pPr>
    </w:p>
    <w:p w:rsidR="00CB4FB8" w:rsidRPr="00CB4FB8" w:rsidRDefault="00CF168F" w:rsidP="00CB4FB8">
      <w:pPr>
        <w:pStyle w:val="Fliesstext"/>
        <w:ind w:left="284" w:right="284"/>
        <w:rPr>
          <w:b/>
          <w:sz w:val="28"/>
          <w:lang w:val="de-AT"/>
        </w:rPr>
      </w:pPr>
      <w:r>
        <w:rPr>
          <w:b/>
          <w:sz w:val="28"/>
          <w:lang w:val="de-AT"/>
        </w:rPr>
        <w:t>Stadtbahn</w:t>
      </w:r>
      <w:r w:rsidR="00D96AD0">
        <w:rPr>
          <w:b/>
          <w:sz w:val="28"/>
          <w:lang w:val="de-AT"/>
        </w:rPr>
        <w:t xml:space="preserve">-Linie </w:t>
      </w:r>
      <w:r>
        <w:rPr>
          <w:b/>
          <w:sz w:val="28"/>
          <w:lang w:val="de-AT"/>
        </w:rPr>
        <w:t>9</w:t>
      </w:r>
      <w:r w:rsidR="00CB4FB8" w:rsidRPr="00CB4FB8">
        <w:rPr>
          <w:b/>
          <w:sz w:val="28"/>
          <w:lang w:val="de-AT"/>
        </w:rPr>
        <w:t>:</w:t>
      </w:r>
    </w:p>
    <w:p w:rsidR="00CB4FB8" w:rsidRPr="00CB4FB8" w:rsidRDefault="00CF168F" w:rsidP="00CB4FB8">
      <w:pPr>
        <w:pStyle w:val="Fliesstext"/>
        <w:ind w:left="284" w:right="284"/>
        <w:rPr>
          <w:b/>
          <w:sz w:val="28"/>
          <w:lang w:val="de-AT"/>
        </w:rPr>
      </w:pPr>
      <w:r>
        <w:rPr>
          <w:b/>
          <w:sz w:val="28"/>
          <w:lang w:val="de-AT"/>
        </w:rPr>
        <w:t>Haltestelle „</w:t>
      </w:r>
      <w:proofErr w:type="spellStart"/>
      <w:r>
        <w:rPr>
          <w:b/>
          <w:sz w:val="28"/>
          <w:lang w:val="de-AT"/>
        </w:rPr>
        <w:t>Vingst</w:t>
      </w:r>
      <w:proofErr w:type="spellEnd"/>
      <w:r>
        <w:rPr>
          <w:b/>
          <w:sz w:val="28"/>
          <w:lang w:val="de-AT"/>
        </w:rPr>
        <w:t xml:space="preserve">“ wird </w:t>
      </w:r>
      <w:r w:rsidR="00D96AD0">
        <w:rPr>
          <w:b/>
          <w:sz w:val="28"/>
          <w:lang w:val="de-AT"/>
        </w:rPr>
        <w:t xml:space="preserve">aufgrund </w:t>
      </w:r>
      <w:r>
        <w:rPr>
          <w:b/>
          <w:sz w:val="28"/>
          <w:lang w:val="de-AT"/>
        </w:rPr>
        <w:t>von Bauarbeiten nicht bedient</w:t>
      </w:r>
    </w:p>
    <w:p w:rsidR="00CB4FB8" w:rsidRPr="00CB4FB8" w:rsidRDefault="00CB4FB8" w:rsidP="00CB4FB8">
      <w:pPr>
        <w:pStyle w:val="Fliesstext"/>
        <w:ind w:left="284" w:right="284"/>
        <w:rPr>
          <w:b/>
          <w:lang w:val="de-AT"/>
        </w:rPr>
      </w:pPr>
    </w:p>
    <w:p w:rsidR="001605C0" w:rsidRDefault="001605C0" w:rsidP="001605C0">
      <w:pPr>
        <w:spacing w:after="0" w:line="240" w:lineRule="auto"/>
        <w:ind w:left="284"/>
        <w:jc w:val="both"/>
        <w:rPr>
          <w:rFonts w:eastAsia="Times New Roman" w:cstheme="minorHAnsi"/>
          <w:spacing w:val="-6"/>
          <w:sz w:val="24"/>
          <w:szCs w:val="24"/>
          <w:lang w:val="de-AT" w:eastAsia="de-AT"/>
        </w:rPr>
      </w:pPr>
    </w:p>
    <w:p w:rsidR="00CF168F" w:rsidRPr="00CF168F" w:rsidRDefault="00CF168F" w:rsidP="00CF168F">
      <w:pPr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de-DE"/>
        </w:rPr>
      </w:pPr>
      <w:r>
        <w:rPr>
          <w:rFonts w:eastAsia="Times New Roman" w:cstheme="minorHAnsi"/>
          <w:sz w:val="24"/>
          <w:szCs w:val="24"/>
          <w:lang w:eastAsia="de-DE"/>
        </w:rPr>
        <w:t>In der Haltestelle „</w:t>
      </w:r>
      <w:proofErr w:type="spellStart"/>
      <w:r w:rsidRPr="00CF168F">
        <w:rPr>
          <w:rFonts w:eastAsia="Times New Roman" w:cstheme="minorHAnsi"/>
          <w:sz w:val="24"/>
          <w:szCs w:val="24"/>
          <w:lang w:eastAsia="de-DE"/>
        </w:rPr>
        <w:t>Vingst</w:t>
      </w:r>
      <w:proofErr w:type="spellEnd"/>
      <w:r w:rsidRPr="00CF168F">
        <w:rPr>
          <w:rFonts w:eastAsia="Times New Roman" w:cstheme="minorHAnsi"/>
          <w:sz w:val="24"/>
          <w:szCs w:val="24"/>
          <w:lang w:eastAsia="de-DE"/>
        </w:rPr>
        <w:t xml:space="preserve">“ der Stadtbahn-Linie 9 werden zwei Aufzüge eingebaut, um die barrierefreie </w:t>
      </w:r>
      <w:r w:rsidRPr="00CF168F">
        <w:rPr>
          <w:rFonts w:eastAsia="Times New Roman" w:cstheme="minorHAnsi"/>
          <w:spacing w:val="-4"/>
          <w:sz w:val="24"/>
          <w:szCs w:val="24"/>
          <w:lang w:eastAsia="de-DE"/>
        </w:rPr>
        <w:t>Erreichbarkeit der Bahnsteige zu realisieren. Zudem werden verschiedene Umbauarbeiten durchgeführt.</w:t>
      </w:r>
      <w:r w:rsidRPr="00CF168F">
        <w:rPr>
          <w:rFonts w:eastAsia="Times New Roman" w:cstheme="minorHAnsi"/>
          <w:sz w:val="24"/>
          <w:szCs w:val="24"/>
          <w:lang w:eastAsia="de-DE"/>
        </w:rPr>
        <w:t xml:space="preserve"> Deshalb kann i</w:t>
      </w:r>
      <w:r>
        <w:rPr>
          <w:rFonts w:eastAsia="Times New Roman" w:cstheme="minorHAnsi"/>
          <w:sz w:val="24"/>
          <w:szCs w:val="24"/>
          <w:lang w:eastAsia="de-DE"/>
        </w:rPr>
        <w:t xml:space="preserve">m Zeitraum von Montag, 6. April, ca. 3 Uhr, bis </w:t>
      </w:r>
      <w:r w:rsidR="00725377">
        <w:rPr>
          <w:rFonts w:eastAsia="Times New Roman" w:cstheme="minorHAnsi"/>
          <w:sz w:val="24"/>
          <w:szCs w:val="24"/>
          <w:lang w:eastAsia="de-DE"/>
        </w:rPr>
        <w:t>Samstag</w:t>
      </w:r>
      <w:r>
        <w:rPr>
          <w:rFonts w:eastAsia="Times New Roman" w:cstheme="minorHAnsi"/>
          <w:sz w:val="24"/>
          <w:szCs w:val="24"/>
          <w:lang w:eastAsia="de-DE"/>
        </w:rPr>
        <w:t>, 1</w:t>
      </w:r>
      <w:r w:rsidR="00725377">
        <w:rPr>
          <w:rFonts w:eastAsia="Times New Roman" w:cstheme="minorHAnsi"/>
          <w:sz w:val="24"/>
          <w:szCs w:val="24"/>
          <w:lang w:eastAsia="de-DE"/>
        </w:rPr>
        <w:t>8</w:t>
      </w:r>
      <w:r>
        <w:rPr>
          <w:rFonts w:eastAsia="Times New Roman" w:cstheme="minorHAnsi"/>
          <w:sz w:val="24"/>
          <w:szCs w:val="24"/>
          <w:lang w:eastAsia="de-DE"/>
        </w:rPr>
        <w:t xml:space="preserve">. April, ca. 3 Uhr, </w:t>
      </w:r>
      <w:r w:rsidRPr="00CF168F">
        <w:rPr>
          <w:rFonts w:eastAsia="Times New Roman" w:cstheme="minorHAnsi"/>
          <w:spacing w:val="-4"/>
          <w:sz w:val="24"/>
          <w:szCs w:val="24"/>
          <w:lang w:eastAsia="de-DE"/>
        </w:rPr>
        <w:t>an dieser Haltestelle kein Fahrgastwechsel stattfinden. Die Stadtbahnen der Linie 9 durchfahren dann diese Haltestelle</w:t>
      </w:r>
      <w:r>
        <w:rPr>
          <w:rFonts w:eastAsia="Times New Roman" w:cstheme="minorHAnsi"/>
          <w:sz w:val="24"/>
          <w:szCs w:val="24"/>
          <w:lang w:eastAsia="de-DE"/>
        </w:rPr>
        <w:t xml:space="preserve"> </w:t>
      </w:r>
      <w:r w:rsidR="00725377">
        <w:rPr>
          <w:rFonts w:eastAsia="Times New Roman" w:cstheme="minorHAnsi"/>
          <w:spacing w:val="-4"/>
          <w:sz w:val="24"/>
          <w:szCs w:val="24"/>
          <w:lang w:eastAsia="de-DE"/>
        </w:rPr>
        <w:t>ohne Halt.</w:t>
      </w:r>
    </w:p>
    <w:p w:rsidR="00CF168F" w:rsidRPr="00CF168F" w:rsidRDefault="00CF168F" w:rsidP="00CF168F">
      <w:pPr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de-DE"/>
        </w:rPr>
      </w:pPr>
    </w:p>
    <w:p w:rsidR="00CF168F" w:rsidRPr="00CF168F" w:rsidRDefault="00CF168F" w:rsidP="00CF168F">
      <w:pPr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de-DE"/>
        </w:rPr>
      </w:pPr>
      <w:r w:rsidRPr="00CF168F">
        <w:rPr>
          <w:rFonts w:eastAsia="Times New Roman" w:cstheme="minorHAnsi"/>
          <w:spacing w:val="4"/>
          <w:sz w:val="24"/>
          <w:szCs w:val="24"/>
          <w:lang w:eastAsia="de-DE"/>
        </w:rPr>
        <w:t>Während dieser Sperrungen wird ein Ersatzbus</w:t>
      </w:r>
      <w:r w:rsidR="00DD5803">
        <w:rPr>
          <w:rFonts w:eastAsia="Times New Roman" w:cstheme="minorHAnsi"/>
          <w:spacing w:val="4"/>
          <w:sz w:val="24"/>
          <w:szCs w:val="24"/>
          <w:lang w:eastAsia="de-DE"/>
        </w:rPr>
        <w:t>-Verkehr mit der Linienkennung „</w:t>
      </w:r>
      <w:r w:rsidRPr="00CF168F">
        <w:rPr>
          <w:rFonts w:eastAsia="Times New Roman" w:cstheme="minorHAnsi"/>
          <w:spacing w:val="4"/>
          <w:sz w:val="24"/>
          <w:szCs w:val="24"/>
          <w:lang w:eastAsia="de-DE"/>
        </w:rPr>
        <w:t>109“ eingerichtet. Die</w:t>
      </w:r>
      <w:r w:rsidRPr="00CF168F">
        <w:rPr>
          <w:rFonts w:eastAsia="Times New Roman" w:cstheme="minorHAnsi"/>
          <w:sz w:val="24"/>
          <w:szCs w:val="24"/>
          <w:lang w:eastAsia="de-DE"/>
        </w:rPr>
        <w:t xml:space="preserve"> Ersatzbusse fahren von der Haltestelle </w:t>
      </w:r>
      <w:r>
        <w:rPr>
          <w:rFonts w:eastAsia="Times New Roman" w:cstheme="minorHAnsi"/>
          <w:sz w:val="24"/>
          <w:szCs w:val="24"/>
          <w:lang w:eastAsia="de-DE"/>
        </w:rPr>
        <w:t>„</w:t>
      </w:r>
      <w:r w:rsidRPr="00CF168F">
        <w:rPr>
          <w:rFonts w:eastAsia="Times New Roman" w:cstheme="minorHAnsi"/>
          <w:sz w:val="24"/>
          <w:szCs w:val="24"/>
          <w:lang w:eastAsia="de-DE"/>
        </w:rPr>
        <w:t xml:space="preserve">Kalk Kapelle“ der Bus-Linie 159 über die </w:t>
      </w:r>
      <w:proofErr w:type="spellStart"/>
      <w:r w:rsidRPr="00CF168F">
        <w:rPr>
          <w:rFonts w:eastAsia="Times New Roman" w:cstheme="minorHAnsi"/>
          <w:sz w:val="24"/>
          <w:szCs w:val="24"/>
          <w:lang w:eastAsia="de-DE"/>
        </w:rPr>
        <w:t>Kalker</w:t>
      </w:r>
      <w:proofErr w:type="spellEnd"/>
      <w:r w:rsidRPr="00CF168F">
        <w:rPr>
          <w:rFonts w:eastAsia="Times New Roman" w:cstheme="minorHAnsi"/>
          <w:sz w:val="24"/>
          <w:szCs w:val="24"/>
          <w:lang w:eastAsia="de-DE"/>
        </w:rPr>
        <w:t xml:space="preserve"> Hauptstraße, </w:t>
      </w:r>
      <w:proofErr w:type="spellStart"/>
      <w:r w:rsidRPr="00CF168F">
        <w:rPr>
          <w:rFonts w:eastAsia="Times New Roman" w:cstheme="minorHAnsi"/>
          <w:sz w:val="24"/>
          <w:szCs w:val="24"/>
          <w:lang w:eastAsia="de-DE"/>
        </w:rPr>
        <w:t>Oranienstraße</w:t>
      </w:r>
      <w:proofErr w:type="spellEnd"/>
      <w:r w:rsidRPr="00CF168F">
        <w:rPr>
          <w:rFonts w:eastAsia="Times New Roman" w:cstheme="minorHAnsi"/>
          <w:sz w:val="24"/>
          <w:szCs w:val="24"/>
          <w:lang w:eastAsia="de-DE"/>
        </w:rPr>
        <w:t xml:space="preserve"> und Burgstraße bis zur Stadtbahn-Haltestelle </w:t>
      </w:r>
      <w:r>
        <w:rPr>
          <w:rFonts w:eastAsia="Times New Roman" w:cstheme="minorHAnsi"/>
          <w:sz w:val="24"/>
          <w:szCs w:val="24"/>
          <w:lang w:eastAsia="de-DE"/>
        </w:rPr>
        <w:t>„</w:t>
      </w:r>
      <w:proofErr w:type="spellStart"/>
      <w:r w:rsidRPr="00CF168F">
        <w:rPr>
          <w:rFonts w:eastAsia="Times New Roman" w:cstheme="minorHAnsi"/>
          <w:sz w:val="24"/>
          <w:szCs w:val="24"/>
          <w:lang w:eastAsia="de-DE"/>
        </w:rPr>
        <w:t>Vingst</w:t>
      </w:r>
      <w:proofErr w:type="spellEnd"/>
      <w:r w:rsidRPr="00CF168F">
        <w:rPr>
          <w:rFonts w:eastAsia="Times New Roman" w:cstheme="minorHAnsi"/>
          <w:sz w:val="24"/>
          <w:szCs w:val="24"/>
          <w:lang w:eastAsia="de-DE"/>
        </w:rPr>
        <w:t xml:space="preserve">“. Auf diesem Wegstück bedienen die Ersatzbusse auch die planmäßigen Haltestellen </w:t>
      </w:r>
      <w:r w:rsidR="00AE13A4">
        <w:rPr>
          <w:rFonts w:eastAsia="Times New Roman" w:cstheme="minorHAnsi"/>
          <w:sz w:val="24"/>
          <w:szCs w:val="24"/>
          <w:lang w:eastAsia="de-DE"/>
        </w:rPr>
        <w:t>„</w:t>
      </w:r>
      <w:r w:rsidRPr="00CF168F">
        <w:rPr>
          <w:rFonts w:eastAsia="Times New Roman" w:cstheme="minorHAnsi"/>
          <w:sz w:val="24"/>
          <w:szCs w:val="24"/>
          <w:lang w:eastAsia="de-DE"/>
        </w:rPr>
        <w:t xml:space="preserve">Würzburger Straße“ und </w:t>
      </w:r>
      <w:r w:rsidR="00AE13A4">
        <w:rPr>
          <w:rFonts w:eastAsia="Times New Roman" w:cstheme="minorHAnsi"/>
          <w:sz w:val="24"/>
          <w:szCs w:val="24"/>
          <w:lang w:eastAsia="de-DE"/>
        </w:rPr>
        <w:t>„</w:t>
      </w:r>
      <w:proofErr w:type="spellStart"/>
      <w:r w:rsidRPr="00CF168F">
        <w:rPr>
          <w:rFonts w:eastAsia="Times New Roman" w:cstheme="minorHAnsi"/>
          <w:sz w:val="24"/>
          <w:szCs w:val="24"/>
          <w:lang w:eastAsia="de-DE"/>
        </w:rPr>
        <w:t>Oranienstraße</w:t>
      </w:r>
      <w:proofErr w:type="spellEnd"/>
      <w:r w:rsidRPr="00CF168F">
        <w:rPr>
          <w:rFonts w:eastAsia="Times New Roman" w:cstheme="minorHAnsi"/>
          <w:sz w:val="24"/>
          <w:szCs w:val="24"/>
          <w:lang w:eastAsia="de-DE"/>
        </w:rPr>
        <w:t xml:space="preserve">“ der Bus-Linie 153. Die Ersatzbus-Haltestelle </w:t>
      </w:r>
      <w:r w:rsidR="00AE13A4">
        <w:rPr>
          <w:rFonts w:eastAsia="Times New Roman" w:cstheme="minorHAnsi"/>
          <w:sz w:val="24"/>
          <w:szCs w:val="24"/>
          <w:lang w:eastAsia="de-DE"/>
        </w:rPr>
        <w:t>„</w:t>
      </w:r>
      <w:proofErr w:type="spellStart"/>
      <w:r w:rsidRPr="00CF168F">
        <w:rPr>
          <w:rFonts w:eastAsia="Times New Roman" w:cstheme="minorHAnsi"/>
          <w:sz w:val="24"/>
          <w:szCs w:val="24"/>
          <w:lang w:eastAsia="de-DE"/>
        </w:rPr>
        <w:t>Vingst</w:t>
      </w:r>
      <w:proofErr w:type="spellEnd"/>
      <w:r w:rsidRPr="00CF168F">
        <w:rPr>
          <w:rFonts w:eastAsia="Times New Roman" w:cstheme="minorHAnsi"/>
          <w:sz w:val="24"/>
          <w:szCs w:val="24"/>
          <w:lang w:eastAsia="de-DE"/>
        </w:rPr>
        <w:t xml:space="preserve">“ befindet sich auf der </w:t>
      </w:r>
      <w:proofErr w:type="spellStart"/>
      <w:r w:rsidRPr="00CF168F">
        <w:rPr>
          <w:rFonts w:eastAsia="Times New Roman" w:cstheme="minorHAnsi"/>
          <w:sz w:val="24"/>
          <w:szCs w:val="24"/>
          <w:lang w:eastAsia="de-DE"/>
        </w:rPr>
        <w:t>Ostheimer</w:t>
      </w:r>
      <w:proofErr w:type="spellEnd"/>
      <w:r w:rsidRPr="00CF168F">
        <w:rPr>
          <w:rFonts w:eastAsia="Times New Roman" w:cstheme="minorHAnsi"/>
          <w:sz w:val="24"/>
          <w:szCs w:val="24"/>
          <w:lang w:eastAsia="de-DE"/>
        </w:rPr>
        <w:t xml:space="preserve"> Straße vor Haus Nr. 70-72. Im we</w:t>
      </w:r>
      <w:bookmarkStart w:id="0" w:name="_GoBack"/>
      <w:bookmarkEnd w:id="0"/>
      <w:r w:rsidRPr="00CF168F">
        <w:rPr>
          <w:rFonts w:eastAsia="Times New Roman" w:cstheme="minorHAnsi"/>
          <w:sz w:val="24"/>
          <w:szCs w:val="24"/>
          <w:lang w:eastAsia="de-DE"/>
        </w:rPr>
        <w:t xml:space="preserve">iteren Verlauf fahren die Ersatzbusse dann über die </w:t>
      </w:r>
      <w:proofErr w:type="spellStart"/>
      <w:r w:rsidRPr="00CF168F">
        <w:rPr>
          <w:rFonts w:eastAsia="Times New Roman" w:cstheme="minorHAnsi"/>
          <w:sz w:val="24"/>
          <w:szCs w:val="24"/>
          <w:lang w:eastAsia="de-DE"/>
        </w:rPr>
        <w:t>Ostheimer</w:t>
      </w:r>
      <w:proofErr w:type="spellEnd"/>
      <w:r w:rsidRPr="00CF168F">
        <w:rPr>
          <w:rFonts w:eastAsia="Times New Roman" w:cstheme="minorHAnsi"/>
          <w:sz w:val="24"/>
          <w:szCs w:val="24"/>
          <w:lang w:eastAsia="de-DE"/>
        </w:rPr>
        <w:t xml:space="preserve"> Straße bis zur Haltestelle </w:t>
      </w:r>
      <w:r w:rsidR="00AE13A4" w:rsidRPr="001C6745">
        <w:rPr>
          <w:rFonts w:eastAsia="Times New Roman" w:cstheme="minorHAnsi"/>
          <w:spacing w:val="2"/>
          <w:sz w:val="24"/>
          <w:szCs w:val="24"/>
          <w:lang w:eastAsia="de-DE"/>
        </w:rPr>
        <w:t>„</w:t>
      </w:r>
      <w:proofErr w:type="spellStart"/>
      <w:r w:rsidRPr="00CF168F">
        <w:rPr>
          <w:rFonts w:eastAsia="Times New Roman" w:cstheme="minorHAnsi"/>
          <w:spacing w:val="2"/>
          <w:sz w:val="24"/>
          <w:szCs w:val="24"/>
          <w:lang w:eastAsia="de-DE"/>
        </w:rPr>
        <w:t>Ostheim</w:t>
      </w:r>
      <w:proofErr w:type="spellEnd"/>
      <w:r w:rsidRPr="00CF168F">
        <w:rPr>
          <w:rFonts w:eastAsia="Times New Roman" w:cstheme="minorHAnsi"/>
          <w:spacing w:val="2"/>
          <w:sz w:val="24"/>
          <w:szCs w:val="24"/>
          <w:lang w:eastAsia="de-DE"/>
        </w:rPr>
        <w:t xml:space="preserve">“, die sich an Bussteig B der dortigen Busschleife befindet. Für diesen Weg mit einer Länge von ca. </w:t>
      </w:r>
      <w:r w:rsidRPr="00CF168F">
        <w:rPr>
          <w:rFonts w:eastAsia="Times New Roman" w:cstheme="minorHAnsi"/>
          <w:spacing w:val="-6"/>
          <w:sz w:val="24"/>
          <w:szCs w:val="24"/>
          <w:lang w:eastAsia="de-DE"/>
        </w:rPr>
        <w:t>drei Kilometern</w:t>
      </w:r>
      <w:r w:rsidRPr="00CF168F">
        <w:rPr>
          <w:rFonts w:eastAsia="Times New Roman" w:cstheme="minorHAnsi"/>
          <w:sz w:val="24"/>
          <w:szCs w:val="24"/>
          <w:lang w:eastAsia="de-DE"/>
        </w:rPr>
        <w:t xml:space="preserve"> werden </w:t>
      </w:r>
      <w:r w:rsidR="00AE13A4">
        <w:rPr>
          <w:rFonts w:eastAsia="Times New Roman" w:cstheme="minorHAnsi"/>
          <w:sz w:val="24"/>
          <w:szCs w:val="24"/>
          <w:lang w:eastAsia="de-DE"/>
        </w:rPr>
        <w:t>neun</w:t>
      </w:r>
      <w:r w:rsidRPr="00CF168F">
        <w:rPr>
          <w:rFonts w:eastAsia="Times New Roman" w:cstheme="minorHAnsi"/>
          <w:sz w:val="24"/>
          <w:szCs w:val="24"/>
          <w:lang w:eastAsia="de-DE"/>
        </w:rPr>
        <w:t xml:space="preserve"> Minuten Fahrzeit kalkuliert.</w:t>
      </w:r>
    </w:p>
    <w:p w:rsidR="00CF168F" w:rsidRPr="00CF168F" w:rsidRDefault="00CF168F" w:rsidP="00CF168F">
      <w:pPr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de-DE"/>
        </w:rPr>
      </w:pPr>
    </w:p>
    <w:p w:rsidR="00CF168F" w:rsidRDefault="00CF168F" w:rsidP="00CF168F">
      <w:pPr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de-DE"/>
        </w:rPr>
      </w:pPr>
      <w:r w:rsidRPr="00CF168F">
        <w:rPr>
          <w:rFonts w:eastAsia="Times New Roman" w:cstheme="minorHAnsi"/>
          <w:sz w:val="24"/>
          <w:szCs w:val="24"/>
          <w:lang w:eastAsia="de-DE"/>
        </w:rPr>
        <w:t xml:space="preserve">Auf dem Weg in die entgegengesetzte Richtung fahren die Ersatzbusse von Bussteig B der Haltestelle </w:t>
      </w:r>
      <w:r w:rsidR="00AE13A4">
        <w:rPr>
          <w:rFonts w:eastAsia="Times New Roman" w:cstheme="minorHAnsi"/>
          <w:sz w:val="24"/>
          <w:szCs w:val="24"/>
          <w:lang w:eastAsia="de-DE"/>
        </w:rPr>
        <w:t>„</w:t>
      </w:r>
      <w:proofErr w:type="spellStart"/>
      <w:r w:rsidRPr="00CF168F">
        <w:rPr>
          <w:rFonts w:eastAsia="Times New Roman" w:cstheme="minorHAnsi"/>
          <w:sz w:val="24"/>
          <w:szCs w:val="24"/>
          <w:lang w:eastAsia="de-DE"/>
        </w:rPr>
        <w:t>Ostheim</w:t>
      </w:r>
      <w:proofErr w:type="spellEnd"/>
      <w:r w:rsidRPr="00CF168F">
        <w:rPr>
          <w:rFonts w:eastAsia="Times New Roman" w:cstheme="minorHAnsi"/>
          <w:sz w:val="24"/>
          <w:szCs w:val="24"/>
          <w:lang w:eastAsia="de-DE"/>
        </w:rPr>
        <w:t xml:space="preserve">“ über die </w:t>
      </w:r>
      <w:proofErr w:type="spellStart"/>
      <w:r w:rsidRPr="00CF168F">
        <w:rPr>
          <w:rFonts w:eastAsia="Times New Roman" w:cstheme="minorHAnsi"/>
          <w:sz w:val="24"/>
          <w:szCs w:val="24"/>
          <w:lang w:eastAsia="de-DE"/>
        </w:rPr>
        <w:t>Ostheimer</w:t>
      </w:r>
      <w:proofErr w:type="spellEnd"/>
      <w:r w:rsidRPr="00CF168F">
        <w:rPr>
          <w:rFonts w:eastAsia="Times New Roman" w:cstheme="minorHAnsi"/>
          <w:sz w:val="24"/>
          <w:szCs w:val="24"/>
          <w:lang w:eastAsia="de-DE"/>
        </w:rPr>
        <w:t xml:space="preserve"> Straße bis zur Haltestelle </w:t>
      </w:r>
      <w:r w:rsidR="00AE13A4">
        <w:rPr>
          <w:rFonts w:eastAsia="Times New Roman" w:cstheme="minorHAnsi"/>
          <w:sz w:val="24"/>
          <w:szCs w:val="24"/>
          <w:lang w:eastAsia="de-DE"/>
        </w:rPr>
        <w:t>„</w:t>
      </w:r>
      <w:proofErr w:type="spellStart"/>
      <w:r w:rsidRPr="00CF168F">
        <w:rPr>
          <w:rFonts w:eastAsia="Times New Roman" w:cstheme="minorHAnsi"/>
          <w:sz w:val="24"/>
          <w:szCs w:val="24"/>
          <w:lang w:eastAsia="de-DE"/>
        </w:rPr>
        <w:t>Vingst</w:t>
      </w:r>
      <w:proofErr w:type="spellEnd"/>
      <w:r w:rsidRPr="00CF168F">
        <w:rPr>
          <w:rFonts w:eastAsia="Times New Roman" w:cstheme="minorHAnsi"/>
          <w:sz w:val="24"/>
          <w:szCs w:val="24"/>
          <w:lang w:eastAsia="de-DE"/>
        </w:rPr>
        <w:t xml:space="preserve">“, von dort aber weiter über die </w:t>
      </w:r>
      <w:proofErr w:type="spellStart"/>
      <w:r w:rsidRPr="00CF168F">
        <w:rPr>
          <w:rFonts w:eastAsia="Times New Roman" w:cstheme="minorHAnsi"/>
          <w:spacing w:val="6"/>
          <w:sz w:val="24"/>
          <w:szCs w:val="24"/>
          <w:lang w:eastAsia="de-DE"/>
        </w:rPr>
        <w:t>Ostheimer</w:t>
      </w:r>
      <w:proofErr w:type="spellEnd"/>
      <w:r w:rsidRPr="00CF168F">
        <w:rPr>
          <w:rFonts w:eastAsia="Times New Roman" w:cstheme="minorHAnsi"/>
          <w:spacing w:val="6"/>
          <w:sz w:val="24"/>
          <w:szCs w:val="24"/>
          <w:lang w:eastAsia="de-DE"/>
        </w:rPr>
        <w:t xml:space="preserve"> Straße und Kapellenstraße bis zur Haltestelle </w:t>
      </w:r>
      <w:r w:rsidR="00AE13A4" w:rsidRPr="001C6745">
        <w:rPr>
          <w:rFonts w:eastAsia="Times New Roman" w:cstheme="minorHAnsi"/>
          <w:spacing w:val="6"/>
          <w:sz w:val="24"/>
          <w:szCs w:val="24"/>
          <w:lang w:eastAsia="de-DE"/>
        </w:rPr>
        <w:t>„</w:t>
      </w:r>
      <w:r w:rsidRPr="00CF168F">
        <w:rPr>
          <w:rFonts w:eastAsia="Times New Roman" w:cstheme="minorHAnsi"/>
          <w:spacing w:val="6"/>
          <w:sz w:val="24"/>
          <w:szCs w:val="24"/>
          <w:lang w:eastAsia="de-DE"/>
        </w:rPr>
        <w:t>Kalk Kapelle“. Auf diesem Weg werden die</w:t>
      </w:r>
      <w:r w:rsidRPr="00CF168F">
        <w:rPr>
          <w:rFonts w:eastAsia="Times New Roman" w:cstheme="minorHAnsi"/>
          <w:sz w:val="24"/>
          <w:szCs w:val="24"/>
          <w:lang w:eastAsia="de-DE"/>
        </w:rPr>
        <w:t xml:space="preserve"> Haltestellen der Linie 153 nicht angefahren. Für die rund 2,8 Kilometer dieses Weges werden etwa acht Minuten Fahrzeit benötigt.</w:t>
      </w:r>
    </w:p>
    <w:p w:rsidR="0067670F" w:rsidRDefault="0067670F" w:rsidP="00CF168F">
      <w:pPr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de-DE"/>
        </w:rPr>
      </w:pPr>
    </w:p>
    <w:p w:rsidR="0067670F" w:rsidRDefault="0067670F" w:rsidP="00CF168F">
      <w:pPr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eastAsia="de-DE"/>
        </w:rPr>
      </w:pPr>
      <w:r>
        <w:rPr>
          <w:rFonts w:eastAsia="Times New Roman" w:cstheme="minorHAnsi"/>
          <w:sz w:val="24"/>
          <w:szCs w:val="24"/>
          <w:lang w:eastAsia="de-DE"/>
        </w:rPr>
        <w:t>Aufgrund des mit der Baumaßnahme verbundenen Ersatzbus-Verkehrs können die Busse der Linien 151 und 152 vom 6. April bis zum 17. April an der Haltestelle „</w:t>
      </w:r>
      <w:proofErr w:type="spellStart"/>
      <w:r>
        <w:rPr>
          <w:rFonts w:eastAsia="Times New Roman" w:cstheme="minorHAnsi"/>
          <w:sz w:val="24"/>
          <w:szCs w:val="24"/>
          <w:lang w:eastAsia="de-DE"/>
        </w:rPr>
        <w:t>Ostheim</w:t>
      </w:r>
      <w:proofErr w:type="spellEnd"/>
      <w:r>
        <w:rPr>
          <w:rFonts w:eastAsia="Times New Roman" w:cstheme="minorHAnsi"/>
          <w:sz w:val="24"/>
          <w:szCs w:val="24"/>
          <w:lang w:eastAsia="de-DE"/>
        </w:rPr>
        <w:t>“ nicht an ihren üblichen Positionen der Bussteige C und D halten. Stattdessen halten die Busse der beiden genannten Linien in beiden Fahrtrichtungen auf der benachbarten Frankfurter Straße.</w:t>
      </w:r>
    </w:p>
    <w:p w:rsidR="00CF168F" w:rsidRPr="00CF168F" w:rsidRDefault="00CF168F" w:rsidP="00CF168F">
      <w:pPr>
        <w:spacing w:after="0" w:line="240" w:lineRule="auto"/>
        <w:ind w:left="284"/>
        <w:jc w:val="both"/>
        <w:rPr>
          <w:rFonts w:eastAsia="Times New Roman" w:cstheme="minorHAnsi"/>
          <w:spacing w:val="-6"/>
          <w:sz w:val="24"/>
          <w:szCs w:val="24"/>
          <w:lang w:val="de-AT" w:eastAsia="de-AT"/>
        </w:rPr>
      </w:pPr>
    </w:p>
    <w:p w:rsidR="001605C0" w:rsidRPr="001605C0" w:rsidRDefault="001605C0" w:rsidP="001605C0">
      <w:pPr>
        <w:spacing w:after="0" w:line="240" w:lineRule="auto"/>
        <w:ind w:left="284"/>
        <w:jc w:val="both"/>
        <w:rPr>
          <w:rFonts w:eastAsia="Times New Roman" w:cstheme="minorHAnsi"/>
          <w:spacing w:val="-6"/>
          <w:sz w:val="24"/>
          <w:szCs w:val="24"/>
          <w:lang w:val="de-AT" w:eastAsia="de-AT"/>
        </w:rPr>
      </w:pPr>
      <w:r w:rsidRPr="001605C0">
        <w:rPr>
          <w:rFonts w:eastAsia="Times New Roman" w:cstheme="minorHAnsi"/>
          <w:spacing w:val="-6"/>
          <w:sz w:val="24"/>
          <w:szCs w:val="24"/>
          <w:lang w:val="de-AT" w:eastAsia="de-AT"/>
        </w:rPr>
        <w:t>- STA -</w:t>
      </w:r>
    </w:p>
    <w:p w:rsidR="001605C0" w:rsidRPr="001605C0" w:rsidRDefault="001605C0" w:rsidP="001605C0">
      <w:pPr>
        <w:spacing w:after="0" w:line="240" w:lineRule="auto"/>
        <w:ind w:left="284"/>
        <w:jc w:val="both"/>
        <w:rPr>
          <w:rFonts w:eastAsia="Times New Roman" w:cstheme="minorHAnsi"/>
          <w:sz w:val="24"/>
          <w:szCs w:val="24"/>
          <w:lang w:val="de-AT" w:eastAsia="de-AT"/>
        </w:rPr>
      </w:pPr>
    </w:p>
    <w:p w:rsidR="001605C0" w:rsidRDefault="001605C0" w:rsidP="001605C0">
      <w:pPr>
        <w:pStyle w:val="Fliesstext"/>
        <w:ind w:left="284"/>
        <w:rPr>
          <w:b/>
        </w:rPr>
      </w:pPr>
    </w:p>
    <w:p w:rsidR="001605C0" w:rsidRDefault="001605C0" w:rsidP="00CB4FB8">
      <w:pPr>
        <w:pStyle w:val="Fliesstext"/>
        <w:ind w:left="284" w:right="284"/>
        <w:rPr>
          <w:b/>
        </w:rPr>
      </w:pPr>
    </w:p>
    <w:p w:rsidR="00CB4FB8" w:rsidRPr="00CB4FB8" w:rsidRDefault="00CB4FB8" w:rsidP="00CB4FB8">
      <w:pPr>
        <w:pStyle w:val="Fliesstext"/>
        <w:ind w:left="284" w:right="284"/>
        <w:jc w:val="both"/>
        <w:rPr>
          <w:sz w:val="22"/>
          <w:szCs w:val="22"/>
        </w:rPr>
      </w:pPr>
    </w:p>
    <w:p w:rsidR="00A80719" w:rsidRPr="00CB4FB8" w:rsidRDefault="00A80719" w:rsidP="00CB4FB8">
      <w:pPr>
        <w:pStyle w:val="Fliesstext"/>
        <w:ind w:left="284" w:right="284"/>
        <w:jc w:val="both"/>
        <w:rPr>
          <w:sz w:val="22"/>
          <w:szCs w:val="22"/>
          <w:lang w:val="de-AT"/>
        </w:rPr>
      </w:pPr>
    </w:p>
    <w:sectPr w:rsidR="00A80719" w:rsidRPr="00CB4FB8" w:rsidSect="00E9519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426" w:right="991" w:bottom="720" w:left="720" w:header="2778" w:footer="14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35F" w:rsidRDefault="003B535F" w:rsidP="00246C5F">
      <w:pPr>
        <w:spacing w:after="0" w:line="240" w:lineRule="auto"/>
      </w:pPr>
      <w:r>
        <w:separator/>
      </w:r>
    </w:p>
  </w:endnote>
  <w:endnote w:type="continuationSeparator" w:id="0">
    <w:p w:rsidR="003B535F" w:rsidRDefault="003B535F" w:rsidP="00246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E3C" w:rsidRDefault="009B1FA0">
    <w:pPr>
      <w:pStyle w:val="Fuzeile"/>
    </w:pPr>
    <w:r w:rsidRPr="009B1FA0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63EFA2F0" wp14:editId="7B4AC77F">
              <wp:simplePos x="0" y="0"/>
              <wp:positionH relativeFrom="column">
                <wp:posOffset>-68580</wp:posOffset>
              </wp:positionH>
              <wp:positionV relativeFrom="page">
                <wp:posOffset>9629775</wp:posOffset>
              </wp:positionV>
              <wp:extent cx="6696000" cy="752400"/>
              <wp:effectExtent l="0" t="0" r="0" b="0"/>
              <wp:wrapNone/>
              <wp:docPr id="3" name="Rechtec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96000" cy="752400"/>
                      </a:xfrm>
                      <a:prstGeom prst="rect">
                        <a:avLst/>
                      </a:prstGeom>
                      <a:solidFill>
                        <a:srgbClr val="E6E6E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F7CF1" w:rsidRDefault="00EB373A" w:rsidP="000F7CF1">
                          <w:pPr>
                            <w:pStyle w:val="Listenabsatz"/>
                            <w:tabs>
                              <w:tab w:val="left" w:pos="2552"/>
                              <w:tab w:val="left" w:pos="5103"/>
                            </w:tabs>
                            <w:spacing w:after="0"/>
                            <w:ind w:left="284"/>
                            <w:rPr>
                              <w:color w:val="000000" w:themeColor="text1"/>
                              <w:sz w:val="20"/>
                            </w:rPr>
                          </w:pPr>
                          <w:bookmarkStart w:id="1" w:name="_Hlk11195111"/>
                          <w:r>
                            <w:rPr>
                              <w:color w:val="000000" w:themeColor="text1"/>
                              <w:sz w:val="20"/>
                            </w:rPr>
                            <w:t>Unternehmens-</w:t>
                          </w:r>
                          <w:r w:rsidR="000A6456" w:rsidRPr="000A6456">
                            <w:rPr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r w:rsidR="000A6456" w:rsidRPr="000A6456">
                            <w:rPr>
                              <w:color w:val="000000" w:themeColor="text1"/>
                              <w:sz w:val="20"/>
                            </w:rPr>
                            <w:tab/>
                            <w:t>Tel.: 0221/ 547-330</w:t>
                          </w:r>
                          <w:r>
                            <w:rPr>
                              <w:color w:val="000000" w:themeColor="text1"/>
                              <w:sz w:val="20"/>
                            </w:rPr>
                            <w:t>4</w:t>
                          </w:r>
                          <w:r w:rsidR="000A6456" w:rsidRPr="000A6456">
                            <w:rPr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r w:rsidR="000A6456" w:rsidRPr="000A6456">
                            <w:rPr>
                              <w:color w:val="000000" w:themeColor="text1"/>
                              <w:sz w:val="20"/>
                            </w:rPr>
                            <w:tab/>
                            <w:t xml:space="preserve">Mediensprecher: </w:t>
                          </w:r>
                          <w:r w:rsidR="000A6456" w:rsidRPr="000A6456">
                            <w:rPr>
                              <w:color w:val="000000" w:themeColor="text1"/>
                              <w:sz w:val="20"/>
                            </w:rPr>
                            <w:br/>
                          </w:r>
                          <w:proofErr w:type="spellStart"/>
                          <w:r>
                            <w:rPr>
                              <w:color w:val="000000" w:themeColor="text1"/>
                              <w:sz w:val="20"/>
                            </w:rPr>
                            <w:t>kommunikation</w:t>
                          </w:r>
                          <w:proofErr w:type="spellEnd"/>
                          <w:r w:rsidR="000A6456" w:rsidRPr="000A6456">
                            <w:rPr>
                              <w:color w:val="000000" w:themeColor="text1"/>
                              <w:sz w:val="20"/>
                            </w:rPr>
                            <w:tab/>
                            <w:t xml:space="preserve">Fax: 0221/ 547-3115 </w:t>
                          </w:r>
                          <w:r w:rsidR="000A6456" w:rsidRPr="000A6456">
                            <w:rPr>
                              <w:color w:val="000000" w:themeColor="text1"/>
                              <w:sz w:val="20"/>
                            </w:rPr>
                            <w:tab/>
                          </w:r>
                          <w:proofErr w:type="spellStart"/>
                          <w:r w:rsidR="000A6456" w:rsidRPr="000A6456">
                            <w:rPr>
                              <w:color w:val="000000" w:themeColor="text1"/>
                              <w:sz w:val="20"/>
                            </w:rPr>
                            <w:t>matthias.pesch@kvb</w:t>
                          </w:r>
                          <w:r w:rsidR="000F7CF1">
                            <w:rPr>
                              <w:color w:val="000000" w:themeColor="text1"/>
                              <w:sz w:val="20"/>
                            </w:rPr>
                            <w:t>.</w:t>
                          </w:r>
                          <w:r>
                            <w:rPr>
                              <w:color w:val="000000" w:themeColor="text1"/>
                              <w:sz w:val="20"/>
                            </w:rPr>
                            <w:t>koeln</w:t>
                          </w:r>
                          <w:proofErr w:type="spellEnd"/>
                          <w:r>
                            <w:rPr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 w:themeColor="text1"/>
                              <w:sz w:val="20"/>
                            </w:rPr>
                            <w:br/>
                          </w:r>
                          <w:proofErr w:type="spellStart"/>
                          <w:r>
                            <w:rPr>
                              <w:color w:val="000000" w:themeColor="text1"/>
                              <w:sz w:val="20"/>
                            </w:rPr>
                            <w:t>Scheidtweilerstr</w:t>
                          </w:r>
                          <w:proofErr w:type="spellEnd"/>
                          <w:r>
                            <w:rPr>
                              <w:color w:val="000000" w:themeColor="text1"/>
                              <w:sz w:val="20"/>
                            </w:rPr>
                            <w:t>. 3</w:t>
                          </w:r>
                          <w:r w:rsidR="00252601">
                            <w:rPr>
                              <w:color w:val="000000" w:themeColor="text1"/>
                              <w:sz w:val="20"/>
                            </w:rPr>
                            <w:t>8</w:t>
                          </w:r>
                          <w:r>
                            <w:rPr>
                              <w:color w:val="000000" w:themeColor="text1"/>
                              <w:sz w:val="20"/>
                            </w:rPr>
                            <w:tab/>
                          </w:r>
                          <w:r w:rsidRPr="00EB373A">
                            <w:rPr>
                              <w:color w:val="000000" w:themeColor="text1"/>
                              <w:sz w:val="20"/>
                            </w:rPr>
                            <w:t>www.kvb.koeln</w:t>
                          </w:r>
                          <w:r w:rsidR="000A6456" w:rsidRPr="000A6456">
                            <w:rPr>
                              <w:color w:val="000000" w:themeColor="text1"/>
                              <w:sz w:val="20"/>
                            </w:rPr>
                            <w:tab/>
                          </w:r>
                          <w:proofErr w:type="spellStart"/>
                          <w:r w:rsidR="00A209D3">
                            <w:rPr>
                              <w:color w:val="000000" w:themeColor="text1"/>
                              <w:sz w:val="20"/>
                            </w:rPr>
                            <w:t>stephan.anemueller@kvb.koeln</w:t>
                          </w:r>
                          <w:proofErr w:type="spellEnd"/>
                        </w:p>
                        <w:p w:rsidR="000A6456" w:rsidRPr="000F7CF1" w:rsidRDefault="000A6456" w:rsidP="000F7CF1">
                          <w:pPr>
                            <w:pStyle w:val="Listenabsatz"/>
                            <w:tabs>
                              <w:tab w:val="left" w:pos="2552"/>
                              <w:tab w:val="left" w:pos="5103"/>
                            </w:tabs>
                            <w:spacing w:after="0"/>
                            <w:ind w:left="284"/>
                            <w:rPr>
                              <w:color w:val="000000" w:themeColor="text1"/>
                              <w:sz w:val="20"/>
                            </w:rPr>
                          </w:pPr>
                          <w:r w:rsidRPr="000F7CF1">
                            <w:rPr>
                              <w:color w:val="000000" w:themeColor="text1"/>
                              <w:sz w:val="20"/>
                            </w:rPr>
                            <w:t xml:space="preserve">50933 Köln </w:t>
                          </w:r>
                          <w:r w:rsidRPr="000F7CF1">
                            <w:rPr>
                              <w:color w:val="000000" w:themeColor="text1"/>
                              <w:sz w:val="20"/>
                            </w:rPr>
                            <w:tab/>
                          </w:r>
                          <w:proofErr w:type="spellStart"/>
                          <w:r w:rsidR="00EB373A" w:rsidRPr="00EB373A">
                            <w:rPr>
                              <w:color w:val="000000" w:themeColor="text1"/>
                              <w:sz w:val="20"/>
                            </w:rPr>
                            <w:t>presse@kvb.koeln</w:t>
                          </w:r>
                          <w:proofErr w:type="spellEnd"/>
                          <w:r w:rsidR="00EB373A" w:rsidRPr="00EB373A">
                            <w:rPr>
                              <w:rStyle w:val="FuzeileZchn"/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r w:rsidRPr="000F7CF1">
                            <w:rPr>
                              <w:rStyle w:val="FuzeileZchn"/>
                              <w:color w:val="000000" w:themeColor="text1"/>
                              <w:sz w:val="20"/>
                            </w:rPr>
                            <w:tab/>
                          </w:r>
                          <w:proofErr w:type="spellStart"/>
                          <w:r w:rsidR="00A209D3">
                            <w:rPr>
                              <w:color w:val="000000" w:themeColor="text1"/>
                              <w:sz w:val="20"/>
                            </w:rPr>
                            <w:t>gudrun.meyer</w:t>
                          </w:r>
                          <w:r w:rsidR="000F7CF1" w:rsidRPr="000F7CF1">
                            <w:rPr>
                              <w:color w:val="000000" w:themeColor="text1"/>
                              <w:sz w:val="20"/>
                            </w:rPr>
                            <w:t>@kvb.koeln</w:t>
                          </w:r>
                          <w:proofErr w:type="spellEnd"/>
                          <w:r w:rsidR="000F7CF1" w:rsidRPr="000F7CF1">
                            <w:rPr>
                              <w:color w:val="000000" w:themeColor="text1"/>
                              <w:sz w:val="20"/>
                            </w:rPr>
                            <w:br/>
                          </w:r>
                        </w:p>
                        <w:bookmarkEnd w:id="1"/>
                        <w:p w:rsidR="000A6456" w:rsidRDefault="000A6456" w:rsidP="00A61104">
                          <w:pPr>
                            <w:tabs>
                              <w:tab w:val="left" w:pos="2552"/>
                            </w:tabs>
                            <w:ind w:left="284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hteck 3" o:spid="_x0000_s1037" style="position:absolute;margin-left:-5.4pt;margin-top:758.25pt;width:527.25pt;height:59.2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" fillcolor="#e6e6e6" stroked="f" strokeweight="2pt">
              <v:textbox inset="1mm,1mm,1mm,1mm">
                <w:txbxContent>
                  <w:p w:rsidR="000F7CF1" w:rsidRDefault="00EB373A" w:rsidP="000F7CF1">
                    <w:pPr>
                      <w:pStyle w:val="Listenabsatz"/>
                      <w:tabs>
                        <w:tab w:val="left" w:pos="2552"/>
                        <w:tab w:val="left" w:pos="5103"/>
                      </w:tabs>
                      <w:spacing w:after="0"/>
                      <w:ind w:left="284"/>
                      <w:rPr>
                        <w:color w:val="000000" w:themeColor="text1"/>
                        <w:sz w:val="20"/>
                      </w:rPr>
                    </w:pPr>
                    <w:bookmarkStart w:id="2" w:name="_Hlk11195111"/>
                    <w:r>
                      <w:rPr>
                        <w:color w:val="000000" w:themeColor="text1"/>
                        <w:sz w:val="20"/>
                      </w:rPr>
                      <w:t>Unternehmens-</w:t>
                    </w:r>
                    <w:r w:rsidR="000A6456" w:rsidRPr="000A6456">
                      <w:rPr>
                        <w:color w:val="000000" w:themeColor="text1"/>
                        <w:sz w:val="20"/>
                      </w:rPr>
                      <w:t xml:space="preserve"> </w:t>
                    </w:r>
                    <w:r w:rsidR="000A6456" w:rsidRPr="000A6456">
                      <w:rPr>
                        <w:color w:val="000000" w:themeColor="text1"/>
                        <w:sz w:val="20"/>
                      </w:rPr>
                      <w:tab/>
                      <w:t>Tel.: 0221/ 547-330</w:t>
                    </w:r>
                    <w:r>
                      <w:rPr>
                        <w:color w:val="000000" w:themeColor="text1"/>
                        <w:sz w:val="20"/>
                      </w:rPr>
                      <w:t>4</w:t>
                    </w:r>
                    <w:r w:rsidR="000A6456" w:rsidRPr="000A6456">
                      <w:rPr>
                        <w:color w:val="000000" w:themeColor="text1"/>
                        <w:sz w:val="20"/>
                      </w:rPr>
                      <w:t xml:space="preserve"> </w:t>
                    </w:r>
                    <w:r w:rsidR="000A6456" w:rsidRPr="000A6456">
                      <w:rPr>
                        <w:color w:val="000000" w:themeColor="text1"/>
                        <w:sz w:val="20"/>
                      </w:rPr>
                      <w:tab/>
                      <w:t xml:space="preserve">Mediensprecher: </w:t>
                    </w:r>
                    <w:r w:rsidR="000A6456" w:rsidRPr="000A6456">
                      <w:rPr>
                        <w:color w:val="000000" w:themeColor="text1"/>
                        <w:sz w:val="20"/>
                      </w:rPr>
                      <w:br/>
                    </w:r>
                    <w:proofErr w:type="spellStart"/>
                    <w:r>
                      <w:rPr>
                        <w:color w:val="000000" w:themeColor="text1"/>
                        <w:sz w:val="20"/>
                      </w:rPr>
                      <w:t>kommunikation</w:t>
                    </w:r>
                    <w:proofErr w:type="spellEnd"/>
                    <w:r w:rsidR="000A6456" w:rsidRPr="000A6456">
                      <w:rPr>
                        <w:color w:val="000000" w:themeColor="text1"/>
                        <w:sz w:val="20"/>
                      </w:rPr>
                      <w:tab/>
                      <w:t xml:space="preserve">Fax: 0221/ 547-3115 </w:t>
                    </w:r>
                    <w:r w:rsidR="000A6456" w:rsidRPr="000A6456">
                      <w:rPr>
                        <w:color w:val="000000" w:themeColor="text1"/>
                        <w:sz w:val="20"/>
                      </w:rPr>
                      <w:tab/>
                    </w:r>
                    <w:proofErr w:type="spellStart"/>
                    <w:r w:rsidR="000A6456" w:rsidRPr="000A6456">
                      <w:rPr>
                        <w:color w:val="000000" w:themeColor="text1"/>
                        <w:sz w:val="20"/>
                      </w:rPr>
                      <w:t>matthias.pesch@kvb</w:t>
                    </w:r>
                    <w:r w:rsidR="000F7CF1">
                      <w:rPr>
                        <w:color w:val="000000" w:themeColor="text1"/>
                        <w:sz w:val="20"/>
                      </w:rPr>
                      <w:t>.</w:t>
                    </w:r>
                    <w:r>
                      <w:rPr>
                        <w:color w:val="000000" w:themeColor="text1"/>
                        <w:sz w:val="20"/>
                      </w:rPr>
                      <w:t>koeln</w:t>
                    </w:r>
                    <w:proofErr w:type="spellEnd"/>
                    <w:r>
                      <w:rPr>
                        <w:color w:val="000000" w:themeColor="text1"/>
                        <w:sz w:val="20"/>
                      </w:rPr>
                      <w:t xml:space="preserve"> </w:t>
                    </w:r>
                    <w:r>
                      <w:rPr>
                        <w:color w:val="000000" w:themeColor="text1"/>
                        <w:sz w:val="20"/>
                      </w:rPr>
                      <w:br/>
                    </w:r>
                    <w:proofErr w:type="spellStart"/>
                    <w:r>
                      <w:rPr>
                        <w:color w:val="000000" w:themeColor="text1"/>
                        <w:sz w:val="20"/>
                      </w:rPr>
                      <w:t>Scheidtweilerstr</w:t>
                    </w:r>
                    <w:proofErr w:type="spellEnd"/>
                    <w:r>
                      <w:rPr>
                        <w:color w:val="000000" w:themeColor="text1"/>
                        <w:sz w:val="20"/>
                      </w:rPr>
                      <w:t>. 3</w:t>
                    </w:r>
                    <w:r w:rsidR="00252601">
                      <w:rPr>
                        <w:color w:val="000000" w:themeColor="text1"/>
                        <w:sz w:val="20"/>
                      </w:rPr>
                      <w:t>8</w:t>
                    </w:r>
                    <w:r>
                      <w:rPr>
                        <w:color w:val="000000" w:themeColor="text1"/>
                        <w:sz w:val="20"/>
                      </w:rPr>
                      <w:tab/>
                    </w:r>
                    <w:r w:rsidRPr="00EB373A">
                      <w:rPr>
                        <w:color w:val="000000" w:themeColor="text1"/>
                        <w:sz w:val="20"/>
                      </w:rPr>
                      <w:t>www.kvb.koeln</w:t>
                    </w:r>
                    <w:r w:rsidR="000A6456" w:rsidRPr="000A6456">
                      <w:rPr>
                        <w:color w:val="000000" w:themeColor="text1"/>
                        <w:sz w:val="20"/>
                      </w:rPr>
                      <w:tab/>
                    </w:r>
                    <w:proofErr w:type="spellStart"/>
                    <w:r w:rsidR="00A209D3">
                      <w:rPr>
                        <w:color w:val="000000" w:themeColor="text1"/>
                        <w:sz w:val="20"/>
                      </w:rPr>
                      <w:t>stephan.anemueller@kvb.koeln</w:t>
                    </w:r>
                    <w:proofErr w:type="spellEnd"/>
                  </w:p>
                  <w:p w:rsidR="000A6456" w:rsidRPr="000F7CF1" w:rsidRDefault="000A6456" w:rsidP="000F7CF1">
                    <w:pPr>
                      <w:pStyle w:val="Listenabsatz"/>
                      <w:tabs>
                        <w:tab w:val="left" w:pos="2552"/>
                        <w:tab w:val="left" w:pos="5103"/>
                      </w:tabs>
                      <w:spacing w:after="0"/>
                      <w:ind w:left="284"/>
                      <w:rPr>
                        <w:color w:val="000000" w:themeColor="text1"/>
                        <w:sz w:val="20"/>
                      </w:rPr>
                    </w:pPr>
                    <w:r w:rsidRPr="000F7CF1">
                      <w:rPr>
                        <w:color w:val="000000" w:themeColor="text1"/>
                        <w:sz w:val="20"/>
                      </w:rPr>
                      <w:t xml:space="preserve">50933 Köln </w:t>
                    </w:r>
                    <w:r w:rsidRPr="000F7CF1">
                      <w:rPr>
                        <w:color w:val="000000" w:themeColor="text1"/>
                        <w:sz w:val="20"/>
                      </w:rPr>
                      <w:tab/>
                    </w:r>
                    <w:proofErr w:type="spellStart"/>
                    <w:r w:rsidR="00EB373A" w:rsidRPr="00EB373A">
                      <w:rPr>
                        <w:color w:val="000000" w:themeColor="text1"/>
                        <w:sz w:val="20"/>
                      </w:rPr>
                      <w:t>presse@kvb.koeln</w:t>
                    </w:r>
                    <w:proofErr w:type="spellEnd"/>
                    <w:r w:rsidR="00EB373A" w:rsidRPr="00EB373A">
                      <w:rPr>
                        <w:rStyle w:val="FuzeileZchn"/>
                        <w:color w:val="000000" w:themeColor="text1"/>
                        <w:sz w:val="20"/>
                      </w:rPr>
                      <w:t xml:space="preserve"> </w:t>
                    </w:r>
                    <w:r w:rsidRPr="000F7CF1">
                      <w:rPr>
                        <w:rStyle w:val="FuzeileZchn"/>
                        <w:color w:val="000000" w:themeColor="text1"/>
                        <w:sz w:val="20"/>
                      </w:rPr>
                      <w:tab/>
                    </w:r>
                    <w:proofErr w:type="spellStart"/>
                    <w:r w:rsidR="00A209D3">
                      <w:rPr>
                        <w:color w:val="000000" w:themeColor="text1"/>
                        <w:sz w:val="20"/>
                      </w:rPr>
                      <w:t>gudrun.meyer</w:t>
                    </w:r>
                    <w:r w:rsidR="000F7CF1" w:rsidRPr="000F7CF1">
                      <w:rPr>
                        <w:color w:val="000000" w:themeColor="text1"/>
                        <w:sz w:val="20"/>
                      </w:rPr>
                      <w:t>@kvb.koeln</w:t>
                    </w:r>
                    <w:proofErr w:type="spellEnd"/>
                    <w:r w:rsidR="000F7CF1" w:rsidRPr="000F7CF1">
                      <w:rPr>
                        <w:color w:val="000000" w:themeColor="text1"/>
                        <w:sz w:val="20"/>
                      </w:rPr>
                      <w:br/>
                    </w:r>
                  </w:p>
                  <w:bookmarkEnd w:id="2"/>
                  <w:p w:rsidR="000A6456" w:rsidRDefault="000A6456" w:rsidP="00A61104">
                    <w:pPr>
                      <w:tabs>
                        <w:tab w:val="left" w:pos="2552"/>
                      </w:tabs>
                      <w:ind w:left="284"/>
                      <w:jc w:val="center"/>
                    </w:pPr>
                  </w:p>
                </w:txbxContent>
              </v:textbox>
              <w10:wrap anchory="page"/>
            </v:rect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ED44C11" wp14:editId="31772EF9">
              <wp:simplePos x="0" y="0"/>
              <wp:positionH relativeFrom="column">
                <wp:posOffset>356235</wp:posOffset>
              </wp:positionH>
              <wp:positionV relativeFrom="paragraph">
                <wp:posOffset>9548495</wp:posOffset>
              </wp:positionV>
              <wp:extent cx="6804025" cy="753745"/>
              <wp:effectExtent l="0" t="0" r="0" b="8255"/>
              <wp:wrapNone/>
              <wp:docPr id="7" name="Textfeld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4025" cy="753745"/>
                      </a:xfrm>
                      <a:prstGeom prst="rect">
                        <a:avLst/>
                      </a:prstGeom>
                      <a:solidFill>
                        <a:srgbClr val="EDEDED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1FA0" w:rsidRDefault="009B1FA0" w:rsidP="003C29A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7" o:spid="_x0000_s1038" type="#_x0000_t202" style="position:absolute;margin-left:28.05pt;margin-top:751.85pt;width:535.75pt;height:5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" fillcolor="#ededed" stroked="f">
              <v:textbox>
                <w:txbxContent>
                  <w:p w:rsidR="009B1FA0" w:rsidRDefault="009B1FA0" w:rsidP="003C29A8"/>
                </w:txbxContent>
              </v:textbox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451D79B" wp14:editId="12C92449">
              <wp:simplePos x="0" y="0"/>
              <wp:positionH relativeFrom="column">
                <wp:posOffset>356235</wp:posOffset>
              </wp:positionH>
              <wp:positionV relativeFrom="paragraph">
                <wp:posOffset>9548495</wp:posOffset>
              </wp:positionV>
              <wp:extent cx="6804025" cy="753745"/>
              <wp:effectExtent l="0" t="0" r="0" b="8255"/>
              <wp:wrapNone/>
              <wp:docPr id="6" name="Textfeld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4025" cy="753745"/>
                      </a:xfrm>
                      <a:prstGeom prst="rect">
                        <a:avLst/>
                      </a:prstGeom>
                      <a:solidFill>
                        <a:srgbClr val="EDEDED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1FA0" w:rsidRDefault="009B1FA0" w:rsidP="003C29A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6" o:spid="_x0000_s1039" type="#_x0000_t202" style="position:absolute;margin-left:28.05pt;margin-top:751.85pt;width:535.75pt;height:59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" fillcolor="#ededed" stroked="f">
              <v:textbox>
                <w:txbxContent>
                  <w:p w:rsidR="009B1FA0" w:rsidRDefault="009B1FA0" w:rsidP="003C29A8"/>
                </w:txbxContent>
              </v:textbox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81C93B" wp14:editId="1311A591">
              <wp:simplePos x="0" y="0"/>
              <wp:positionH relativeFrom="column">
                <wp:posOffset>356235</wp:posOffset>
              </wp:positionH>
              <wp:positionV relativeFrom="paragraph">
                <wp:posOffset>9548495</wp:posOffset>
              </wp:positionV>
              <wp:extent cx="6804025" cy="753745"/>
              <wp:effectExtent l="0" t="0" r="0" b="8255"/>
              <wp:wrapNone/>
              <wp:docPr id="5" name="Textfeld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4025" cy="753745"/>
                      </a:xfrm>
                      <a:prstGeom prst="rect">
                        <a:avLst/>
                      </a:prstGeom>
                      <a:solidFill>
                        <a:srgbClr val="EDEDED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1FA0" w:rsidRDefault="009B1FA0" w:rsidP="003C29A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5" o:spid="_x0000_s1040" type="#_x0000_t202" style="position:absolute;margin-left:28.05pt;margin-top:751.85pt;width:535.75pt;height:5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" fillcolor="#ededed" stroked="f">
              <v:textbox>
                <w:txbxContent>
                  <w:p w:rsidR="009B1FA0" w:rsidRDefault="009B1FA0" w:rsidP="003C29A8"/>
                </w:txbxContent>
              </v:textbox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0969F1" wp14:editId="2F321A38">
              <wp:simplePos x="0" y="0"/>
              <wp:positionH relativeFrom="column">
                <wp:posOffset>356235</wp:posOffset>
              </wp:positionH>
              <wp:positionV relativeFrom="paragraph">
                <wp:posOffset>9548495</wp:posOffset>
              </wp:positionV>
              <wp:extent cx="6804025" cy="753745"/>
              <wp:effectExtent l="0" t="0" r="0" b="8255"/>
              <wp:wrapNone/>
              <wp:docPr id="20" name="Textfeld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4025" cy="753745"/>
                      </a:xfrm>
                      <a:prstGeom prst="rect">
                        <a:avLst/>
                      </a:prstGeom>
                      <a:solidFill>
                        <a:srgbClr val="EDEDED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1FA0" w:rsidRDefault="009B1FA0" w:rsidP="003C29A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20" o:spid="_x0000_s1041" type="#_x0000_t202" style="position:absolute;margin-left:28.05pt;margin-top:751.85pt;width:535.75pt;height:5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" fillcolor="#ededed" stroked="f">
              <v:textbox>
                <w:txbxContent>
                  <w:p w:rsidR="009B1FA0" w:rsidRDefault="009B1FA0" w:rsidP="003C29A8"/>
                </w:txbxContent>
              </v:textbox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35F" w:rsidRDefault="003B535F" w:rsidP="00246C5F">
      <w:pPr>
        <w:spacing w:after="0" w:line="240" w:lineRule="auto"/>
      </w:pPr>
      <w:r>
        <w:separator/>
      </w:r>
    </w:p>
  </w:footnote>
  <w:footnote w:type="continuationSeparator" w:id="0">
    <w:p w:rsidR="003B535F" w:rsidRDefault="003B535F" w:rsidP="00246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5F" w:rsidRDefault="00A3197A">
    <w:pPr>
      <w:pStyle w:val="Kopfzeile"/>
    </w:pPr>
    <w:r>
      <w:rPr>
        <w:noProof/>
        <w:lang w:eastAsia="de-DE"/>
      </w:rPr>
      <w:pict w14:anchorId="07FB15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359221" o:spid="_x0000_s2053" type="#_x0000_t75" style="position:absolute;margin-left:0;margin-top:0;width:595.45pt;height:842.4pt;z-index:-251657216;mso-position-horizontal:center;mso-position-horizontal-relative:margin;mso-position-vertical:center;mso-position-vertical-relative:margin" o:allowincell="f">
          <v:imagedata r:id="rId1" o:title="Vorlage PresseInfo Verdan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5F" w:rsidRDefault="00226E68" w:rsidP="00A61104">
    <w:pPr>
      <w:pStyle w:val="Kopfzeile"/>
      <w:tabs>
        <w:tab w:val="clear" w:pos="4536"/>
        <w:tab w:val="clear" w:pos="9072"/>
        <w:tab w:val="left" w:pos="2565"/>
      </w:tabs>
    </w:pPr>
    <w:r>
      <w:rPr>
        <w:noProof/>
        <w:lang w:eastAsia="de-DE"/>
      </w:rPr>
      <mc:AlternateContent>
        <mc:Choice Requires="wpg">
          <w:drawing>
            <wp:anchor distT="0" distB="0" distL="114300" distR="114300" simplePos="0" relativeHeight="251651072" behindDoc="0" locked="0" layoutInCell="1" allowOverlap="1" wp14:anchorId="47B795C5" wp14:editId="68F98E31">
              <wp:simplePos x="0" y="0"/>
              <wp:positionH relativeFrom="column">
                <wp:posOffset>8768</wp:posOffset>
              </wp:positionH>
              <wp:positionV relativeFrom="paragraph">
                <wp:posOffset>-1380734</wp:posOffset>
              </wp:positionV>
              <wp:extent cx="6683374" cy="921106"/>
              <wp:effectExtent l="0" t="0" r="3810" b="0"/>
              <wp:wrapNone/>
              <wp:docPr id="31" name="Gruppieren 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3374" cy="921106"/>
                        <a:chOff x="0" y="0"/>
                        <a:chExt cx="6683374" cy="921106"/>
                      </a:xfrm>
                    </wpg:grpSpPr>
                    <wpg:grpSp>
                      <wpg:cNvPr id="10" name="Gruppieren 10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3374" cy="921106"/>
                          <a:chOff x="-652" y="2163"/>
                          <a:chExt cx="10545" cy="1467"/>
                        </a:xfrm>
                      </wpg:grpSpPr>
                      <wpg:grpSp>
                        <wpg:cNvPr id="11" name="Group 7"/>
                        <wpg:cNvGrpSpPr>
                          <a:grpSpLocks/>
                        </wpg:cNvGrpSpPr>
                        <wpg:grpSpPr bwMode="auto">
                          <a:xfrm>
                            <a:off x="-652" y="2163"/>
                            <a:ext cx="10545" cy="1235"/>
                            <a:chOff x="680" y="680"/>
                            <a:chExt cx="10545" cy="1235"/>
                          </a:xfrm>
                        </wpg:grpSpPr>
                        <wps:wsp>
                          <wps:cNvPr id="12" name="Freeform 8"/>
                          <wps:cNvSpPr>
                            <a:spLocks/>
                          </wps:cNvSpPr>
                          <wps:spPr bwMode="auto">
                            <a:xfrm>
                              <a:off x="680" y="680"/>
                              <a:ext cx="10545" cy="1235"/>
                            </a:xfrm>
                            <a:custGeom>
                              <a:avLst/>
                              <a:gdLst>
                                <a:gd name="T0" fmla="+- 0 680 680"/>
                                <a:gd name="T1" fmla="*/ T0 w 10545"/>
                                <a:gd name="T2" fmla="+- 0 1916 680"/>
                                <a:gd name="T3" fmla="*/ 1916 h 1235"/>
                                <a:gd name="T4" fmla="+- 0 11225 680"/>
                                <a:gd name="T5" fmla="*/ T4 w 10545"/>
                                <a:gd name="T6" fmla="+- 0 1916 680"/>
                                <a:gd name="T7" fmla="*/ 1916 h 1235"/>
                                <a:gd name="T8" fmla="+- 0 11225 680"/>
                                <a:gd name="T9" fmla="*/ T8 w 10545"/>
                                <a:gd name="T10" fmla="+- 0 680 680"/>
                                <a:gd name="T11" fmla="*/ 680 h 1235"/>
                                <a:gd name="T12" fmla="+- 0 680 680"/>
                                <a:gd name="T13" fmla="*/ T12 w 10545"/>
                                <a:gd name="T14" fmla="+- 0 680 680"/>
                                <a:gd name="T15" fmla="*/ 680 h 1235"/>
                                <a:gd name="T16" fmla="+- 0 680 680"/>
                                <a:gd name="T17" fmla="*/ T16 w 10545"/>
                                <a:gd name="T18" fmla="+- 0 1916 680"/>
                                <a:gd name="T19" fmla="*/ 1916 h 12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545" h="1235">
                                  <a:moveTo>
                                    <a:pt x="0" y="1236"/>
                                  </a:moveTo>
                                  <a:lnTo>
                                    <a:pt x="10545" y="1236"/>
                                  </a:lnTo>
                                  <a:lnTo>
                                    <a:pt x="105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36"/>
                                  </a:lnTo>
                                </a:path>
                              </a:pathLst>
                            </a:custGeom>
                            <a:solidFill>
                              <a:srgbClr val="E6E6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9"/>
                        <wpg:cNvGrpSpPr>
                          <a:grpSpLocks/>
                        </wpg:cNvGrpSpPr>
                        <wpg:grpSpPr bwMode="auto">
                          <a:xfrm>
                            <a:off x="-652" y="3427"/>
                            <a:ext cx="10545" cy="203"/>
                            <a:chOff x="680" y="1944"/>
                            <a:chExt cx="10545" cy="203"/>
                          </a:xfrm>
                        </wpg:grpSpPr>
                        <wps:wsp>
                          <wps:cNvPr id="14" name="Freeform 10"/>
                          <wps:cNvSpPr>
                            <a:spLocks/>
                          </wps:cNvSpPr>
                          <wps:spPr bwMode="auto">
                            <a:xfrm>
                              <a:off x="680" y="1944"/>
                              <a:ext cx="10545" cy="203"/>
                            </a:xfrm>
                            <a:custGeom>
                              <a:avLst/>
                              <a:gdLst>
                                <a:gd name="T0" fmla="+- 0 680 680"/>
                                <a:gd name="T1" fmla="*/ T0 w 10545"/>
                                <a:gd name="T2" fmla="+- 0 2147 1944"/>
                                <a:gd name="T3" fmla="*/ 2147 h 203"/>
                                <a:gd name="T4" fmla="+- 0 11225 680"/>
                                <a:gd name="T5" fmla="*/ T4 w 10545"/>
                                <a:gd name="T6" fmla="+- 0 2147 1944"/>
                                <a:gd name="T7" fmla="*/ 2147 h 203"/>
                                <a:gd name="T8" fmla="+- 0 11225 680"/>
                                <a:gd name="T9" fmla="*/ T8 w 10545"/>
                                <a:gd name="T10" fmla="+- 0 1944 1944"/>
                                <a:gd name="T11" fmla="*/ 1944 h 203"/>
                                <a:gd name="T12" fmla="+- 0 680 680"/>
                                <a:gd name="T13" fmla="*/ T12 w 10545"/>
                                <a:gd name="T14" fmla="+- 0 1944 1944"/>
                                <a:gd name="T15" fmla="*/ 1944 h 203"/>
                                <a:gd name="T16" fmla="+- 0 680 680"/>
                                <a:gd name="T17" fmla="*/ T16 w 10545"/>
                                <a:gd name="T18" fmla="+- 0 2147 1944"/>
                                <a:gd name="T19" fmla="*/ 2147 h 2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545" h="203">
                                  <a:moveTo>
                                    <a:pt x="0" y="203"/>
                                  </a:moveTo>
                                  <a:lnTo>
                                    <a:pt x="10545" y="203"/>
                                  </a:lnTo>
                                  <a:lnTo>
                                    <a:pt x="105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3"/>
                                  </a:lnTo>
                                </a:path>
                              </a:pathLst>
                            </a:custGeom>
                            <a:solidFill>
                              <a:srgbClr val="E6E6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" name="Freeform 11"/>
                        <wps:cNvSpPr>
                          <a:spLocks/>
                        </wps:cNvSpPr>
                        <wps:spPr bwMode="auto">
                          <a:xfrm>
                            <a:off x="-652" y="3427"/>
                            <a:ext cx="3515" cy="203"/>
                          </a:xfrm>
                          <a:custGeom>
                            <a:avLst/>
                            <a:gdLst>
                              <a:gd name="T0" fmla="+- 0 4195 680"/>
                              <a:gd name="T1" fmla="*/ T0 w 3515"/>
                              <a:gd name="T2" fmla="+- 0 1944 1944"/>
                              <a:gd name="T3" fmla="*/ 1944 h 203"/>
                              <a:gd name="T4" fmla="+- 0 680 680"/>
                              <a:gd name="T5" fmla="*/ T4 w 3515"/>
                              <a:gd name="T6" fmla="+- 0 1944 1944"/>
                              <a:gd name="T7" fmla="*/ 1944 h 203"/>
                              <a:gd name="T8" fmla="+- 0 680 680"/>
                              <a:gd name="T9" fmla="*/ T8 w 3515"/>
                              <a:gd name="T10" fmla="+- 0 2147 1944"/>
                              <a:gd name="T11" fmla="*/ 2147 h 203"/>
                              <a:gd name="T12" fmla="+- 0 4089 680"/>
                              <a:gd name="T13" fmla="*/ T12 w 3515"/>
                              <a:gd name="T14" fmla="+- 0 2147 1944"/>
                              <a:gd name="T15" fmla="*/ 2147 h 203"/>
                              <a:gd name="T16" fmla="+- 0 4195 680"/>
                              <a:gd name="T17" fmla="*/ T16 w 3515"/>
                              <a:gd name="T18" fmla="+- 0 1944 1944"/>
                              <a:gd name="T19" fmla="*/ 1944 h 2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515" h="203">
                                <a:moveTo>
                                  <a:pt x="35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"/>
                                </a:lnTo>
                                <a:lnTo>
                                  <a:pt x="3409" y="203"/>
                                </a:lnTo>
                                <a:lnTo>
                                  <a:pt x="3515" y="0"/>
                                </a:lnTo>
                              </a:path>
                            </a:pathLst>
                          </a:custGeom>
                          <a:solidFill>
                            <a:srgbClr val="E3000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6" name="Textfeld 16"/>
                      <wps:cNvSpPr txBox="1">
                        <a:spLocks noChangeArrowheads="1"/>
                      </wps:cNvSpPr>
                      <wps:spPr bwMode="auto">
                        <a:xfrm>
                          <a:off x="133003" y="149630"/>
                          <a:ext cx="4924425" cy="507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7CF0" w:rsidRPr="00411674" w:rsidRDefault="003F7CF0" w:rsidP="003F7CF0">
                            <w:pPr>
                              <w:rPr>
                                <w:sz w:val="66"/>
                                <w:szCs w:val="66"/>
                              </w:rPr>
                            </w:pPr>
                            <w:proofErr w:type="spellStart"/>
                            <w:r w:rsidRPr="00411674">
                              <w:rPr>
                                <w:b/>
                                <w:sz w:val="66"/>
                                <w:szCs w:val="66"/>
                              </w:rPr>
                              <w:t>Presse</w:t>
                            </w:r>
                            <w:r w:rsidRPr="00C243D6">
                              <w:rPr>
                                <w:b/>
                                <w:color w:val="E3000F"/>
                                <w:sz w:val="66"/>
                                <w:szCs w:val="66"/>
                              </w:rPr>
                              <w:t>Info</w:t>
                            </w:r>
                            <w:proofErr w:type="spellEnd"/>
                          </w:p>
                          <w:p w:rsidR="003F7CF0" w:rsidRPr="00411674" w:rsidRDefault="003F7CF0" w:rsidP="003F7CF0">
                            <w:pPr>
                              <w:rPr>
                                <w:sz w:val="66"/>
                                <w:szCs w:val="6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Grafik 17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279263" y="133004"/>
                          <a:ext cx="1236841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8" name="Textfeld 18"/>
                      <wps:cNvSpPr txBox="1"/>
                      <wps:spPr>
                        <a:xfrm>
                          <a:off x="5270269" y="532015"/>
                          <a:ext cx="707390" cy="72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F7CF0" w:rsidRPr="00C243D6" w:rsidRDefault="003F7CF0" w:rsidP="003F7CF0">
                            <w:pPr>
                              <w:rPr>
                                <w:b/>
                                <w:color w:val="E3000F"/>
                                <w:sz w:val="9"/>
                                <w:szCs w:val="9"/>
                              </w:rPr>
                            </w:pPr>
                            <w:r w:rsidRPr="00C243D6">
                              <w:rPr>
                                <w:b/>
                                <w:color w:val="E3000F"/>
                                <w:sz w:val="9"/>
                                <w:szCs w:val="9"/>
                              </w:rPr>
                              <w:t>Kölner Verkehrs-Betriebe AG</w:t>
                            </w:r>
                          </w:p>
                          <w:p w:rsidR="003F7CF0" w:rsidRPr="00560EF0" w:rsidRDefault="003F7CF0" w:rsidP="003F7CF0">
                            <w:pPr>
                              <w:rPr>
                                <w:color w:val="E000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pieren 31" o:spid="_x0000_s1026" style="position:absolute;margin-left:.7pt;margin-top:-108.7pt;width:526.25pt;height:72.55pt;z-index:251651072" coordsize="66833,9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">
              <v:group id="Gruppieren 10" o:spid="_x0000_s1027" style="position:absolute;width:66833;height:9211" coordorigin="-652,2163" coordsize="10545,14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v:group id="Group 7" o:spid="_x0000_s1028" style="position:absolute;left:-652;top:2163;width:10545;height:1235" coordorigin="680,680" coordsize="10545,12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8" o:spid="_x0000_s1029" style="position:absolute;left:680;top:680;width:10545;height:1235;visibility:visible;mso-wrap-style:square;v-text-anchor:top" coordsize="10545,1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MGNMMA&#10;AADbAAAADwAAAGRycy9kb3ducmV2LnhtbERPS2vCQBC+C/0Pywi9iG70ICVmFQkKPdSCj0KPQ3ZM&#10;gtnZdHdror++KxS8zcf3nGzVm0ZcyfnasoLpJAFBXFhdc6ngdNyO30D4gKyxsUwKbuRhtXwZZJhq&#10;2/GerodQihjCPkUFVQhtKqUvKjLoJ7YljtzZOoMhQldK7bCL4aaRsySZS4M1x4YKW8orKi6HX6Ng&#10;dJv/7I7f5497vskvmy9HXdl/KvU67NcLEIH68BT/u991nD+Dxy/x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nMGNMMAAADbAAAADwAAAAAAAAAAAAAAAACYAgAAZHJzL2Rv&#10;d25yZXYueG1sUEsFBgAAAAAEAAQA9QAAAIgDAAAAAA==&#10;" path="m,1236r10545,l10545,,,,,1236e" fillcolor="#e6e6e6" stroked="f">
                    <v:path arrowok="t" o:connecttype="custom" o:connectlocs="0,1916;10545,1916;10545,680;0,680;0,1916" o:connectangles="0,0,0,0,0"/>
                  </v:shape>
                </v:group>
                <v:group id="Group 9" o:spid="_x0000_s1030" style="position:absolute;left:-652;top:3427;width:10545;height:203" coordorigin="680,1944" coordsize="10545,2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0" o:spid="_x0000_s1031" style="position:absolute;left:680;top:1944;width:10545;height:203;visibility:visible;mso-wrap-style:square;v-text-anchor:top" coordsize="10545,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pruMEA&#10;AADbAAAADwAAAGRycy9kb3ducmV2LnhtbERP22oCMRB9L/QfwhR8q9mKFtkaRbRFaUFQ+wHTzTRZ&#10;upmsSXTXvzeFQt/mcK4zW/SuERcKsfas4GlYgCCuvK7ZKPg8vj1OQcSErLHxTAquFGExv7+bYal9&#10;x3u6HJIROYRjiQpsSm0pZawsOYxD3xJn7tsHhynDYKQO2OVw18hRUTxLhzXnBostrSxVP4ezU1Cb&#10;7rQJ59fNZP9h/S6+L7/W3ig1eOiXLyAS9elf/Ofe6jx/DL+/5APk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6a7jBAAAA2wAAAA8AAAAAAAAAAAAAAAAAmAIAAGRycy9kb3du&#10;cmV2LnhtbFBLBQYAAAAABAAEAPUAAACGAwAAAAA=&#10;" path="m,203r10545,l10545,,,,,203e" fillcolor="#e6e6e6" stroked="f">
                    <v:path arrowok="t" o:connecttype="custom" o:connectlocs="0,2147;10545,2147;10545,1944;0,1944;0,2147" o:connectangles="0,0,0,0,0"/>
                  </v:shape>
                </v:group>
                <v:shape id="Freeform 11" o:spid="_x0000_s1032" style="position:absolute;left:-652;top:3427;width:3515;height:203;visibility:visible;mso-wrap-style:square;v-text-anchor:top" coordsize="3515,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ihdcIA&#10;AADbAAAADwAAAGRycy9kb3ducmV2LnhtbERPTWsCMRC9F/wPYYTeaqJQka1RpKitp+IqSG/jZtxd&#10;uplsk3Td/vumIHibx/uc+bK3jejIh9qxhvFIgSAunKm51HA8bJ5mIEJENtg4Jg2/FGC5GDzMMTPu&#10;ynvq8liKFMIhQw1VjG0mZSgqshhGriVO3MV5izFBX0rj8ZrCbSMnSk2lxZpTQ4UtvVZUfOU/VoP/&#10;iPs3smr73Z3y9efqpHbb81Hrx2G/egERqY938c39btL8Z/j/JR0gF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qKF1wgAAANsAAAAPAAAAAAAAAAAAAAAAAJgCAABkcnMvZG93&#10;bnJldi54bWxQSwUGAAAAAAQABAD1AAAAhwMAAAAA&#10;" path="m3515,l,,,203r3409,l3515,e" fillcolor="#e3000f" stroked="f">
                  <v:path arrowok="t" o:connecttype="custom" o:connectlocs="3515,1944;0,1944;0,2147;3409,2147;3515,1944" o:connectangles="0,0,0,0,0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6" o:spid="_x0000_s1033" type="#_x0000_t202" style="position:absolute;left:1330;top:1496;width:49244;height:5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<v:textbox inset="0,0,0,0">
                  <w:txbxContent>
                    <w:p w:rsidR="003F7CF0" w:rsidRPr="00411674" w:rsidRDefault="003F7CF0" w:rsidP="003F7CF0">
                      <w:pPr>
                        <w:rPr>
                          <w:sz w:val="66"/>
                          <w:szCs w:val="66"/>
                        </w:rPr>
                      </w:pPr>
                      <w:proofErr w:type="spellStart"/>
                      <w:r w:rsidRPr="00411674">
                        <w:rPr>
                          <w:b/>
                          <w:sz w:val="66"/>
                          <w:szCs w:val="66"/>
                        </w:rPr>
                        <w:t>Presse</w:t>
                      </w:r>
                      <w:r w:rsidRPr="00C243D6">
                        <w:rPr>
                          <w:b/>
                          <w:color w:val="E3000F"/>
                          <w:sz w:val="66"/>
                          <w:szCs w:val="66"/>
                        </w:rPr>
                        <w:t>Info</w:t>
                      </w:r>
                      <w:proofErr w:type="spellEnd"/>
                    </w:p>
                    <w:p w:rsidR="003F7CF0" w:rsidRPr="00411674" w:rsidRDefault="003F7CF0" w:rsidP="003F7CF0">
                      <w:pPr>
                        <w:rPr>
                          <w:sz w:val="66"/>
                          <w:szCs w:val="66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7" o:spid="_x0000_s1034" type="#_x0000_t75" style="position:absolute;left:52792;top:1330;width:12369;height:52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b2EtnBAAAA2wAAAA8AAABkcnMvZG93bnJldi54bWxET01rwkAQvQv9D8sUvOmmFbSkrlKEiqCg&#10;pr14m2an2ZDsbMiuJv57VxC8zeN9znzZ21pcqPWlYwVv4wQEce50yYWC35/v0QcIH5A11o5JwZU8&#10;LBcvgzmm2nV8pEsWChFD2KeowITQpFL63JBFP3YNceT+XWsxRNgWUrfYxXBby/ckmUqLJccGgw2t&#10;DOVVdrYKDpPVFtcnme22/f7UHf8qg0Wl1PC1//oEEagPT/HDvdFx/gzuv8QD5OI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b2EtnBAAAA2wAAAA8AAAAAAAAAAAAAAAAAnwIA&#10;AGRycy9kb3ducmV2LnhtbFBLBQYAAAAABAAEAPcAAACNAwAAAAA=&#10;">
                <v:imagedata r:id="rId3" o:title=""/>
                <v:path arrowok="t"/>
              </v:shape>
              <v:shape id="Textfeld 18" o:spid="_x0000_s1035" type="#_x0000_t202" style="position:absolute;left:52702;top:5320;width:7074;height: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ZbTMUA&#10;AADbAAAADwAAAGRycy9kb3ducmV2LnhtbESPzU7DQAyE70i8w8pI3OimHCoUuq0QPxKHAm0Bqb2Z&#10;rEkist5o103D29cHJG62Zjzzeb4cQ2cGSrmN7GA6KcAQV9G3XDv4eH+6ugGTBdljF5kc/FKG5eL8&#10;bI6lj0fe0LCV2mgI5xIdNCJ9aW2uGgqYJ7EnVu07poCia6qtT3jU8NDZ66KY2YAta0ODPd03VP1s&#10;D8FBt8tp9VXIfnioX2T9Zg+fj9NX5y4vxrtbMEKj/Jv/rp+94ius/qID2MU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ltMxQAAANsAAAAPAAAAAAAAAAAAAAAAAJgCAABkcnMv&#10;ZG93bnJldi54bWxQSwUGAAAAAAQABAD1AAAAigMAAAAA&#10;" filled="f" stroked="f" strokeweight=".5pt">
                <v:textbox inset="0,0,0,0">
                  <w:txbxContent>
                    <w:p w:rsidR="003F7CF0" w:rsidRPr="00C243D6" w:rsidRDefault="003F7CF0" w:rsidP="003F7CF0">
                      <w:pPr>
                        <w:rPr>
                          <w:b/>
                          <w:color w:val="E3000F"/>
                          <w:sz w:val="9"/>
                          <w:szCs w:val="9"/>
                        </w:rPr>
                      </w:pPr>
                      <w:r w:rsidRPr="00C243D6">
                        <w:rPr>
                          <w:b/>
                          <w:color w:val="E3000F"/>
                          <w:sz w:val="9"/>
                          <w:szCs w:val="9"/>
                        </w:rPr>
                        <w:t>Kölner Verkehrs-Betriebe AG</w:t>
                      </w:r>
                    </w:p>
                    <w:p w:rsidR="003F7CF0" w:rsidRPr="00560EF0" w:rsidRDefault="003F7CF0" w:rsidP="003F7CF0">
                      <w:pPr>
                        <w:rPr>
                          <w:color w:val="E0002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 w:rsidR="009B1FA0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42880" behindDoc="0" locked="0" layoutInCell="1" allowOverlap="1" wp14:anchorId="48D0CFA8" wp14:editId="0DBB426A">
              <wp:simplePos x="0" y="0"/>
              <wp:positionH relativeFrom="column">
                <wp:posOffset>363220</wp:posOffset>
              </wp:positionH>
              <wp:positionV relativeFrom="paragraph">
                <wp:posOffset>9159240</wp:posOffset>
              </wp:positionV>
              <wp:extent cx="6743700" cy="685800"/>
              <wp:effectExtent l="0" t="0" r="0" b="0"/>
              <wp:wrapNone/>
              <wp:docPr id="4" name="Textfeld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3700" cy="685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1FA0" w:rsidRPr="002E49DC" w:rsidRDefault="009B1FA0" w:rsidP="00284466">
                          <w:pPr>
                            <w:pStyle w:val="Listenabsatz"/>
                            <w:tabs>
                              <w:tab w:val="left" w:pos="2977"/>
                              <w:tab w:val="left" w:pos="5245"/>
                            </w:tabs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Presse- und </w:t>
                          </w:r>
                          <w:r>
                            <w:rPr>
                              <w:sz w:val="20"/>
                            </w:rPr>
                            <w:tab/>
                          </w:r>
                          <w:r w:rsidRPr="002E49DC">
                            <w:rPr>
                              <w:sz w:val="20"/>
                            </w:rPr>
                            <w:t xml:space="preserve">Tel.: 0221/ 547-3303 </w:t>
                          </w:r>
                          <w:r w:rsidRPr="002E49DC">
                            <w:rPr>
                              <w:sz w:val="20"/>
                            </w:rPr>
                            <w:tab/>
                            <w:t xml:space="preserve">Mediensprecher: </w:t>
                          </w:r>
                          <w:r w:rsidRPr="002E49DC">
                            <w:rPr>
                              <w:sz w:val="20"/>
                            </w:rPr>
                            <w:br/>
                            <w:t>Öffentlichkeitsarbeit</w:t>
                          </w:r>
                          <w:r w:rsidRPr="002E49DC">
                            <w:rPr>
                              <w:sz w:val="20"/>
                            </w:rPr>
                            <w:tab/>
                            <w:t xml:space="preserve">Fax: 0221/ 547-3115 </w:t>
                          </w:r>
                          <w:r w:rsidRPr="002E49DC">
                            <w:rPr>
                              <w:sz w:val="20"/>
                            </w:rPr>
                            <w:tab/>
                            <w:t xml:space="preserve">matthias.pesch@kvb-koeln.de </w:t>
                          </w:r>
                          <w:r w:rsidRPr="002E49DC">
                            <w:rPr>
                              <w:sz w:val="20"/>
                            </w:rPr>
                            <w:br/>
                          </w:r>
                          <w:proofErr w:type="spellStart"/>
                          <w:r w:rsidRPr="002E49DC">
                            <w:rPr>
                              <w:sz w:val="20"/>
                            </w:rPr>
                            <w:t>Scheidtweilerstr</w:t>
                          </w:r>
                          <w:proofErr w:type="spellEnd"/>
                          <w:r w:rsidRPr="002E49DC">
                            <w:rPr>
                              <w:sz w:val="20"/>
                            </w:rPr>
                            <w:t>. 3</w:t>
                          </w:r>
                          <w:r w:rsidRPr="002E49DC">
                            <w:rPr>
                              <w:sz w:val="20"/>
                            </w:rPr>
                            <w:tab/>
                          </w:r>
                          <w:hyperlink r:id="rId4" w:history="1">
                            <w:r w:rsidRPr="002E49DC">
                              <w:rPr>
                                <w:color w:val="0000FF"/>
                                <w:sz w:val="20"/>
                                <w:u w:val="single"/>
                              </w:rPr>
                              <w:t>www.kvb-koeln.de</w:t>
                            </w:r>
                          </w:hyperlink>
                          <w:r w:rsidRPr="002E49DC">
                            <w:rPr>
                              <w:color w:val="0000FF"/>
                              <w:sz w:val="20"/>
                            </w:rPr>
                            <w:tab/>
                          </w:r>
                          <w:r w:rsidRPr="002E49DC">
                            <w:rPr>
                              <w:sz w:val="20"/>
                            </w:rPr>
                            <w:t>stephan.anemue</w:t>
                          </w:r>
                          <w:r>
                            <w:rPr>
                              <w:sz w:val="20"/>
                            </w:rPr>
                            <w:t xml:space="preserve">ller@kvb-koeln.de </w:t>
                          </w:r>
                          <w:r>
                            <w:rPr>
                              <w:sz w:val="20"/>
                            </w:rPr>
                            <w:br/>
                            <w:t xml:space="preserve">50933 Köln </w:t>
                          </w:r>
                          <w:r>
                            <w:rPr>
                              <w:sz w:val="20"/>
                            </w:rPr>
                            <w:tab/>
                          </w:r>
                          <w:hyperlink r:id="rId5" w:history="1">
                            <w:r w:rsidRPr="002E49DC">
                              <w:rPr>
                                <w:rStyle w:val="FuzeileZchn"/>
                                <w:sz w:val="20"/>
                              </w:rPr>
                              <w:t>presse@kvb-koeln.de</w:t>
                            </w:r>
                          </w:hyperlink>
                          <w:r w:rsidRPr="002E49DC">
                            <w:rPr>
                              <w:rStyle w:val="FuzeileZchn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Style w:val="FuzeileZchn"/>
                              <w:sz w:val="20"/>
                            </w:rPr>
                            <w:tab/>
                          </w:r>
                          <w:r w:rsidRPr="002E49DC">
                            <w:rPr>
                              <w:sz w:val="20"/>
                            </w:rPr>
                            <w:t>gudrun.meyer@kvb-koeln.de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4" o:spid="_x0000_s1036" type="#_x0000_t202" style="position:absolute;margin-left:28.6pt;margin-top:721.2pt;width:531pt;height:54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" filled="f" stroked="f">
              <v:textbox>
                <w:txbxContent>
                  <w:p w:rsidR="009B1FA0" w:rsidRPr="002E49DC" w:rsidRDefault="009B1FA0" w:rsidP="00284466">
                    <w:pPr>
                      <w:pStyle w:val="Listenabsatz"/>
                      <w:tabs>
                        <w:tab w:val="left" w:pos="2977"/>
                        <w:tab w:val="left" w:pos="5245"/>
                      </w:tabs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Presse- und </w:t>
                    </w:r>
                    <w:r>
                      <w:rPr>
                        <w:sz w:val="20"/>
                      </w:rPr>
                      <w:tab/>
                    </w:r>
                    <w:r w:rsidRPr="002E49DC">
                      <w:rPr>
                        <w:sz w:val="20"/>
                      </w:rPr>
                      <w:t xml:space="preserve">Tel.: 0221/ 547-3303 </w:t>
                    </w:r>
                    <w:r w:rsidRPr="002E49DC">
                      <w:rPr>
                        <w:sz w:val="20"/>
                      </w:rPr>
                      <w:tab/>
                      <w:t xml:space="preserve">Mediensprecher: </w:t>
                    </w:r>
                    <w:r w:rsidRPr="002E49DC">
                      <w:rPr>
                        <w:sz w:val="20"/>
                      </w:rPr>
                      <w:br/>
                      <w:t>Öffentlichkeitsarbeit</w:t>
                    </w:r>
                    <w:r w:rsidRPr="002E49DC">
                      <w:rPr>
                        <w:sz w:val="20"/>
                      </w:rPr>
                      <w:tab/>
                      <w:t xml:space="preserve">Fax: 0221/ 547-3115 </w:t>
                    </w:r>
                    <w:r w:rsidRPr="002E49DC">
                      <w:rPr>
                        <w:sz w:val="20"/>
                      </w:rPr>
                      <w:tab/>
                      <w:t xml:space="preserve">matthias.pesch@kvb-koeln.de </w:t>
                    </w:r>
                    <w:r w:rsidRPr="002E49DC">
                      <w:rPr>
                        <w:sz w:val="20"/>
                      </w:rPr>
                      <w:br/>
                    </w:r>
                    <w:proofErr w:type="spellStart"/>
                    <w:r w:rsidRPr="002E49DC">
                      <w:rPr>
                        <w:sz w:val="20"/>
                      </w:rPr>
                      <w:t>Scheidtweilerstr</w:t>
                    </w:r>
                    <w:proofErr w:type="spellEnd"/>
                    <w:r w:rsidRPr="002E49DC">
                      <w:rPr>
                        <w:sz w:val="20"/>
                      </w:rPr>
                      <w:t>. 3</w:t>
                    </w:r>
                    <w:r w:rsidRPr="002E49DC">
                      <w:rPr>
                        <w:sz w:val="20"/>
                      </w:rPr>
                      <w:tab/>
                    </w:r>
                    <w:hyperlink r:id="rId6" w:history="1">
                      <w:r w:rsidRPr="002E49DC">
                        <w:rPr>
                          <w:color w:val="0000FF"/>
                          <w:sz w:val="20"/>
                          <w:u w:val="single"/>
                        </w:rPr>
                        <w:t>www.kvb-koeln.de</w:t>
                      </w:r>
                    </w:hyperlink>
                    <w:r w:rsidRPr="002E49DC">
                      <w:rPr>
                        <w:color w:val="0000FF"/>
                        <w:sz w:val="20"/>
                      </w:rPr>
                      <w:tab/>
                    </w:r>
                    <w:r w:rsidRPr="002E49DC">
                      <w:rPr>
                        <w:sz w:val="20"/>
                      </w:rPr>
                      <w:t>stephan.anemue</w:t>
                    </w:r>
                    <w:r>
                      <w:rPr>
                        <w:sz w:val="20"/>
                      </w:rPr>
                      <w:t xml:space="preserve">ller@kvb-koeln.de </w:t>
                    </w:r>
                    <w:r>
                      <w:rPr>
                        <w:sz w:val="20"/>
                      </w:rPr>
                      <w:br/>
                      <w:t xml:space="preserve">50933 Köln </w:t>
                    </w:r>
                    <w:r>
                      <w:rPr>
                        <w:sz w:val="20"/>
                      </w:rPr>
                      <w:tab/>
                    </w:r>
                    <w:hyperlink r:id="rId7" w:history="1">
                      <w:r w:rsidRPr="002E49DC">
                        <w:rPr>
                          <w:rStyle w:val="FuzeileZchn"/>
                          <w:sz w:val="20"/>
                        </w:rPr>
                        <w:t>presse@kvb-koeln.de</w:t>
                      </w:r>
                    </w:hyperlink>
                    <w:r w:rsidRPr="002E49DC">
                      <w:rPr>
                        <w:rStyle w:val="FuzeileZchn"/>
                        <w:sz w:val="20"/>
                      </w:rPr>
                      <w:t xml:space="preserve"> </w:t>
                    </w:r>
                    <w:r>
                      <w:rPr>
                        <w:rStyle w:val="FuzeileZchn"/>
                        <w:sz w:val="20"/>
                      </w:rPr>
                      <w:tab/>
                    </w:r>
                    <w:r w:rsidRPr="002E49DC">
                      <w:rPr>
                        <w:sz w:val="20"/>
                      </w:rPr>
                      <w:t>gudrun.meyer@kvb-koeln.de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5F" w:rsidRDefault="00A3197A">
    <w:pPr>
      <w:pStyle w:val="Kopfzeile"/>
    </w:pPr>
    <w:r>
      <w:rPr>
        <w:noProof/>
        <w:lang w:eastAsia="de-DE"/>
      </w:rPr>
      <w:pict w14:anchorId="3D72AE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359220" o:spid="_x0000_s2052" type="#_x0000_t75" style="position:absolute;margin-left:0;margin-top:0;width:595.45pt;height:842.4pt;z-index:-251658240;mso-position-horizontal:center;mso-position-horizontal-relative:margin;mso-position-vertical:center;mso-position-vertical-relative:margin" o:allowincell="f">
          <v:imagedata r:id="rId1" o:title="Vorlage PresseInfo Verdan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606FF"/>
    <w:multiLevelType w:val="hybridMultilevel"/>
    <w:tmpl w:val="CC708D24"/>
    <w:lvl w:ilvl="0" w:tplc="355C8BE8">
      <w:start w:val="29"/>
      <w:numFmt w:val="bullet"/>
      <w:lvlText w:val="-"/>
      <w:lvlJc w:val="left"/>
      <w:pPr>
        <w:ind w:left="1069" w:hanging="360"/>
      </w:pPr>
      <w:rPr>
        <w:rFonts w:ascii="Calibri" w:eastAsiaTheme="minorHAnsi" w:hAnsi="Calibri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6770DFE"/>
    <w:multiLevelType w:val="hybridMultilevel"/>
    <w:tmpl w:val="9DBE1BC2"/>
    <w:lvl w:ilvl="0" w:tplc="298A2026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F7D39FC"/>
    <w:multiLevelType w:val="hybridMultilevel"/>
    <w:tmpl w:val="9B52235E"/>
    <w:lvl w:ilvl="0" w:tplc="DB6C425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hideSpellingErrors/>
  <w:hideGrammaticalErrors/>
  <w:proofState w:spelling="clean" w:grammar="clean"/>
  <w:attachedTemplate r:id="rId1"/>
  <w:documentProtection w:edit="trackedChanges" w:formatting="1" w:enforcement="0"/>
  <w:defaultTabStop w:val="709"/>
  <w:hyphenationZone w:val="425"/>
  <w:doNotShadeFormData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A45"/>
    <w:rsid w:val="000079DD"/>
    <w:rsid w:val="00067DB1"/>
    <w:rsid w:val="00090A64"/>
    <w:rsid w:val="000A06B4"/>
    <w:rsid w:val="000A6456"/>
    <w:rsid w:val="000C189D"/>
    <w:rsid w:val="000C3872"/>
    <w:rsid w:val="000F7CF1"/>
    <w:rsid w:val="00111392"/>
    <w:rsid w:val="00146E1A"/>
    <w:rsid w:val="001605C0"/>
    <w:rsid w:val="00160620"/>
    <w:rsid w:val="00175E38"/>
    <w:rsid w:val="001978E9"/>
    <w:rsid w:val="001C6745"/>
    <w:rsid w:val="001D7A46"/>
    <w:rsid w:val="001E39BD"/>
    <w:rsid w:val="00202BBC"/>
    <w:rsid w:val="002268D3"/>
    <w:rsid w:val="00226E68"/>
    <w:rsid w:val="00235090"/>
    <w:rsid w:val="00246C5F"/>
    <w:rsid w:val="00252601"/>
    <w:rsid w:val="00292E5F"/>
    <w:rsid w:val="00304531"/>
    <w:rsid w:val="0030648C"/>
    <w:rsid w:val="003453A1"/>
    <w:rsid w:val="003A05BD"/>
    <w:rsid w:val="003B535F"/>
    <w:rsid w:val="003B5CD2"/>
    <w:rsid w:val="003F7CF0"/>
    <w:rsid w:val="00411674"/>
    <w:rsid w:val="00415671"/>
    <w:rsid w:val="004D69F2"/>
    <w:rsid w:val="004E70B5"/>
    <w:rsid w:val="005209F5"/>
    <w:rsid w:val="00527D8E"/>
    <w:rsid w:val="00560EF0"/>
    <w:rsid w:val="005674F3"/>
    <w:rsid w:val="0058081E"/>
    <w:rsid w:val="0067670F"/>
    <w:rsid w:val="0069776C"/>
    <w:rsid w:val="006B6E3C"/>
    <w:rsid w:val="006C0633"/>
    <w:rsid w:val="006C7029"/>
    <w:rsid w:val="006E77BE"/>
    <w:rsid w:val="00725377"/>
    <w:rsid w:val="00747482"/>
    <w:rsid w:val="00781DAC"/>
    <w:rsid w:val="007973A9"/>
    <w:rsid w:val="007B1EEF"/>
    <w:rsid w:val="0082757D"/>
    <w:rsid w:val="00832DAD"/>
    <w:rsid w:val="00834E06"/>
    <w:rsid w:val="00836C7A"/>
    <w:rsid w:val="00864E38"/>
    <w:rsid w:val="008B2155"/>
    <w:rsid w:val="008C1B4F"/>
    <w:rsid w:val="008F77AD"/>
    <w:rsid w:val="008F7DC9"/>
    <w:rsid w:val="00913299"/>
    <w:rsid w:val="0092798E"/>
    <w:rsid w:val="00941EBB"/>
    <w:rsid w:val="00943A45"/>
    <w:rsid w:val="00944F1E"/>
    <w:rsid w:val="009673E5"/>
    <w:rsid w:val="009B1FA0"/>
    <w:rsid w:val="009B2142"/>
    <w:rsid w:val="009C6363"/>
    <w:rsid w:val="009C66BB"/>
    <w:rsid w:val="009D39EB"/>
    <w:rsid w:val="009E5CC1"/>
    <w:rsid w:val="00A07C0C"/>
    <w:rsid w:val="00A209D3"/>
    <w:rsid w:val="00A3197A"/>
    <w:rsid w:val="00A36B5D"/>
    <w:rsid w:val="00A61104"/>
    <w:rsid w:val="00A77204"/>
    <w:rsid w:val="00A80719"/>
    <w:rsid w:val="00AE13A4"/>
    <w:rsid w:val="00B0060F"/>
    <w:rsid w:val="00B47381"/>
    <w:rsid w:val="00B547ED"/>
    <w:rsid w:val="00B66F9F"/>
    <w:rsid w:val="00BC59DD"/>
    <w:rsid w:val="00BD6C4D"/>
    <w:rsid w:val="00C02770"/>
    <w:rsid w:val="00C243D6"/>
    <w:rsid w:val="00C365F3"/>
    <w:rsid w:val="00C75FE7"/>
    <w:rsid w:val="00CB18DB"/>
    <w:rsid w:val="00CB4FB8"/>
    <w:rsid w:val="00CB516F"/>
    <w:rsid w:val="00CC0255"/>
    <w:rsid w:val="00CC21FC"/>
    <w:rsid w:val="00CC4435"/>
    <w:rsid w:val="00CF168F"/>
    <w:rsid w:val="00D0477F"/>
    <w:rsid w:val="00D5772B"/>
    <w:rsid w:val="00D96AD0"/>
    <w:rsid w:val="00DC768B"/>
    <w:rsid w:val="00DD5803"/>
    <w:rsid w:val="00DE3B6A"/>
    <w:rsid w:val="00DE5569"/>
    <w:rsid w:val="00E60CB2"/>
    <w:rsid w:val="00E74B55"/>
    <w:rsid w:val="00E95191"/>
    <w:rsid w:val="00EB373A"/>
    <w:rsid w:val="00EB5660"/>
    <w:rsid w:val="00EC4B0F"/>
    <w:rsid w:val="00EC568D"/>
    <w:rsid w:val="00ED1183"/>
    <w:rsid w:val="00ED2306"/>
    <w:rsid w:val="00F05B6C"/>
    <w:rsid w:val="00F068B5"/>
    <w:rsid w:val="00F24B3A"/>
    <w:rsid w:val="00F8038E"/>
    <w:rsid w:val="00F813A4"/>
    <w:rsid w:val="00F938B8"/>
    <w:rsid w:val="00FB1230"/>
    <w:rsid w:val="00FE4E98"/>
    <w:rsid w:val="00FE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46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46C5F"/>
  </w:style>
  <w:style w:type="paragraph" w:styleId="Fuzeile">
    <w:name w:val="footer"/>
    <w:basedOn w:val="Standard"/>
    <w:link w:val="FuzeileZchn"/>
    <w:uiPriority w:val="99"/>
    <w:unhideWhenUsed/>
    <w:rsid w:val="00246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46C5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4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4E98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B47381"/>
    <w:rPr>
      <w:color w:val="808080"/>
    </w:rPr>
  </w:style>
  <w:style w:type="table" w:styleId="Tabellenraster">
    <w:name w:val="Table Grid"/>
    <w:basedOn w:val="NormaleTabelle"/>
    <w:uiPriority w:val="59"/>
    <w:rsid w:val="00927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B1FA0"/>
    <w:pPr>
      <w:spacing w:after="20" w:line="240" w:lineRule="auto"/>
      <w:ind w:left="720"/>
    </w:pPr>
    <w:rPr>
      <w:rFonts w:ascii="Calibri" w:hAnsi="Calibri"/>
      <w:sz w:val="24"/>
    </w:rPr>
  </w:style>
  <w:style w:type="paragraph" w:customStyle="1" w:styleId="Fliesstext">
    <w:name w:val="Fliesstext"/>
    <w:link w:val="FliesstextZchn"/>
    <w:qFormat/>
    <w:rsid w:val="000C3872"/>
    <w:pPr>
      <w:tabs>
        <w:tab w:val="left" w:pos="4080"/>
      </w:tabs>
      <w:spacing w:after="0" w:line="240" w:lineRule="auto"/>
    </w:pPr>
    <w:rPr>
      <w:rFonts w:cstheme="minorHAnsi"/>
      <w:color w:val="000000" w:themeColor="text1"/>
      <w:sz w:val="24"/>
      <w:szCs w:val="28"/>
    </w:rPr>
  </w:style>
  <w:style w:type="paragraph" w:customStyle="1" w:styleId="berschrift">
    <w:name w:val="Überschrift"/>
    <w:qFormat/>
    <w:rsid w:val="00160620"/>
    <w:pPr>
      <w:tabs>
        <w:tab w:val="left" w:pos="4080"/>
      </w:tabs>
      <w:spacing w:after="0" w:line="240" w:lineRule="auto"/>
    </w:pPr>
    <w:rPr>
      <w:rFonts w:cstheme="minorHAnsi"/>
      <w:b/>
      <w:color w:val="000000" w:themeColor="text1"/>
      <w:sz w:val="28"/>
      <w:szCs w:val="28"/>
    </w:rPr>
  </w:style>
  <w:style w:type="character" w:customStyle="1" w:styleId="FliesstextZchn">
    <w:name w:val="Fliesstext Zchn"/>
    <w:basedOn w:val="Absatz-Standardschriftart"/>
    <w:link w:val="Fliesstext"/>
    <w:rsid w:val="000C3872"/>
    <w:rPr>
      <w:rFonts w:cstheme="minorHAnsi"/>
      <w:color w:val="000000" w:themeColor="text1"/>
      <w:sz w:val="24"/>
      <w:szCs w:val="28"/>
    </w:rPr>
  </w:style>
  <w:style w:type="paragraph" w:customStyle="1" w:styleId="Nummer">
    <w:name w:val="Nummer"/>
    <w:qFormat/>
    <w:rsid w:val="00DE5569"/>
    <w:pPr>
      <w:tabs>
        <w:tab w:val="left" w:pos="2385"/>
      </w:tabs>
      <w:spacing w:after="0" w:line="240" w:lineRule="auto"/>
      <w:jc w:val="right"/>
    </w:pPr>
    <w:rPr>
      <w:rFonts w:cstheme="minorHAnsi"/>
      <w:b/>
      <w:color w:val="000000" w:themeColor="text1"/>
      <w:sz w:val="28"/>
      <w:szCs w:val="28"/>
    </w:rPr>
  </w:style>
  <w:style w:type="character" w:customStyle="1" w:styleId="berschrift0">
    <w:name w:val="überschrift"/>
    <w:basedOn w:val="Absatz-Standardschriftart"/>
    <w:uiPriority w:val="1"/>
    <w:qFormat/>
    <w:rsid w:val="00C75FE7"/>
    <w:rPr>
      <w:rFonts w:asciiTheme="minorHAnsi" w:hAnsiTheme="minorHAnsi"/>
      <w:b/>
      <w:sz w:val="28"/>
    </w:rPr>
  </w:style>
  <w:style w:type="character" w:customStyle="1" w:styleId="Formatvorlage1">
    <w:name w:val="Formatvorlage1"/>
    <w:basedOn w:val="FliesstextZchn"/>
    <w:uiPriority w:val="1"/>
    <w:rsid w:val="00B66F9F"/>
    <w:rPr>
      <w:rFonts w:cstheme="minorHAnsi"/>
      <w:color w:val="000000" w:themeColor="text1"/>
      <w:sz w:val="28"/>
      <w:szCs w:val="28"/>
    </w:rPr>
  </w:style>
  <w:style w:type="character" w:customStyle="1" w:styleId="Formatvorlage2">
    <w:name w:val="Formatvorlage2"/>
    <w:basedOn w:val="Absatz-Standardschriftart"/>
    <w:uiPriority w:val="1"/>
    <w:rsid w:val="00B66F9F"/>
  </w:style>
  <w:style w:type="character" w:customStyle="1" w:styleId="Formatvorlage3">
    <w:name w:val="Formatvorlage3"/>
    <w:basedOn w:val="Absatz-Standardschriftart"/>
    <w:uiPriority w:val="1"/>
    <w:rsid w:val="00B66F9F"/>
    <w:rPr>
      <w:rFonts w:asciiTheme="minorHAnsi" w:hAnsiTheme="minorHAnsi"/>
      <w:sz w:val="28"/>
    </w:rPr>
  </w:style>
  <w:style w:type="character" w:customStyle="1" w:styleId="Formatvorlage4">
    <w:name w:val="Formatvorlage4"/>
    <w:basedOn w:val="Absatz-Standardschriftart"/>
    <w:uiPriority w:val="1"/>
    <w:rsid w:val="00FB1230"/>
  </w:style>
  <w:style w:type="character" w:styleId="Hyperlink">
    <w:name w:val="Hyperlink"/>
    <w:basedOn w:val="Absatz-Standardschriftart"/>
    <w:uiPriority w:val="99"/>
    <w:unhideWhenUsed/>
    <w:rsid w:val="000F7CF1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F7CF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46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46C5F"/>
  </w:style>
  <w:style w:type="paragraph" w:styleId="Fuzeile">
    <w:name w:val="footer"/>
    <w:basedOn w:val="Standard"/>
    <w:link w:val="FuzeileZchn"/>
    <w:uiPriority w:val="99"/>
    <w:unhideWhenUsed/>
    <w:rsid w:val="00246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46C5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4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4E98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B47381"/>
    <w:rPr>
      <w:color w:val="808080"/>
    </w:rPr>
  </w:style>
  <w:style w:type="table" w:styleId="Tabellenraster">
    <w:name w:val="Table Grid"/>
    <w:basedOn w:val="NormaleTabelle"/>
    <w:uiPriority w:val="59"/>
    <w:rsid w:val="00927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9B1FA0"/>
    <w:pPr>
      <w:spacing w:after="20" w:line="240" w:lineRule="auto"/>
      <w:ind w:left="720"/>
    </w:pPr>
    <w:rPr>
      <w:rFonts w:ascii="Calibri" w:hAnsi="Calibri"/>
      <w:sz w:val="24"/>
    </w:rPr>
  </w:style>
  <w:style w:type="paragraph" w:customStyle="1" w:styleId="Fliesstext">
    <w:name w:val="Fliesstext"/>
    <w:link w:val="FliesstextZchn"/>
    <w:qFormat/>
    <w:rsid w:val="000C3872"/>
    <w:pPr>
      <w:tabs>
        <w:tab w:val="left" w:pos="4080"/>
      </w:tabs>
      <w:spacing w:after="0" w:line="240" w:lineRule="auto"/>
    </w:pPr>
    <w:rPr>
      <w:rFonts w:cstheme="minorHAnsi"/>
      <w:color w:val="000000" w:themeColor="text1"/>
      <w:sz w:val="24"/>
      <w:szCs w:val="28"/>
    </w:rPr>
  </w:style>
  <w:style w:type="paragraph" w:customStyle="1" w:styleId="berschrift">
    <w:name w:val="Überschrift"/>
    <w:qFormat/>
    <w:rsid w:val="00160620"/>
    <w:pPr>
      <w:tabs>
        <w:tab w:val="left" w:pos="4080"/>
      </w:tabs>
      <w:spacing w:after="0" w:line="240" w:lineRule="auto"/>
    </w:pPr>
    <w:rPr>
      <w:rFonts w:cstheme="minorHAnsi"/>
      <w:b/>
      <w:color w:val="000000" w:themeColor="text1"/>
      <w:sz w:val="28"/>
      <w:szCs w:val="28"/>
    </w:rPr>
  </w:style>
  <w:style w:type="character" w:customStyle="1" w:styleId="FliesstextZchn">
    <w:name w:val="Fliesstext Zchn"/>
    <w:basedOn w:val="Absatz-Standardschriftart"/>
    <w:link w:val="Fliesstext"/>
    <w:rsid w:val="000C3872"/>
    <w:rPr>
      <w:rFonts w:cstheme="minorHAnsi"/>
      <w:color w:val="000000" w:themeColor="text1"/>
      <w:sz w:val="24"/>
      <w:szCs w:val="28"/>
    </w:rPr>
  </w:style>
  <w:style w:type="paragraph" w:customStyle="1" w:styleId="Nummer">
    <w:name w:val="Nummer"/>
    <w:qFormat/>
    <w:rsid w:val="00DE5569"/>
    <w:pPr>
      <w:tabs>
        <w:tab w:val="left" w:pos="2385"/>
      </w:tabs>
      <w:spacing w:after="0" w:line="240" w:lineRule="auto"/>
      <w:jc w:val="right"/>
    </w:pPr>
    <w:rPr>
      <w:rFonts w:cstheme="minorHAnsi"/>
      <w:b/>
      <w:color w:val="000000" w:themeColor="text1"/>
      <w:sz w:val="28"/>
      <w:szCs w:val="28"/>
    </w:rPr>
  </w:style>
  <w:style w:type="character" w:customStyle="1" w:styleId="berschrift0">
    <w:name w:val="überschrift"/>
    <w:basedOn w:val="Absatz-Standardschriftart"/>
    <w:uiPriority w:val="1"/>
    <w:qFormat/>
    <w:rsid w:val="00C75FE7"/>
    <w:rPr>
      <w:rFonts w:asciiTheme="minorHAnsi" w:hAnsiTheme="minorHAnsi"/>
      <w:b/>
      <w:sz w:val="28"/>
    </w:rPr>
  </w:style>
  <w:style w:type="character" w:customStyle="1" w:styleId="Formatvorlage1">
    <w:name w:val="Formatvorlage1"/>
    <w:basedOn w:val="FliesstextZchn"/>
    <w:uiPriority w:val="1"/>
    <w:rsid w:val="00B66F9F"/>
    <w:rPr>
      <w:rFonts w:cstheme="minorHAnsi"/>
      <w:color w:val="000000" w:themeColor="text1"/>
      <w:sz w:val="28"/>
      <w:szCs w:val="28"/>
    </w:rPr>
  </w:style>
  <w:style w:type="character" w:customStyle="1" w:styleId="Formatvorlage2">
    <w:name w:val="Formatvorlage2"/>
    <w:basedOn w:val="Absatz-Standardschriftart"/>
    <w:uiPriority w:val="1"/>
    <w:rsid w:val="00B66F9F"/>
  </w:style>
  <w:style w:type="character" w:customStyle="1" w:styleId="Formatvorlage3">
    <w:name w:val="Formatvorlage3"/>
    <w:basedOn w:val="Absatz-Standardschriftart"/>
    <w:uiPriority w:val="1"/>
    <w:rsid w:val="00B66F9F"/>
    <w:rPr>
      <w:rFonts w:asciiTheme="minorHAnsi" w:hAnsiTheme="minorHAnsi"/>
      <w:sz w:val="28"/>
    </w:rPr>
  </w:style>
  <w:style w:type="character" w:customStyle="1" w:styleId="Formatvorlage4">
    <w:name w:val="Formatvorlage4"/>
    <w:basedOn w:val="Absatz-Standardschriftart"/>
    <w:uiPriority w:val="1"/>
    <w:rsid w:val="00FB1230"/>
  </w:style>
  <w:style w:type="character" w:styleId="Hyperlink">
    <w:name w:val="Hyperlink"/>
    <w:basedOn w:val="Absatz-Standardschriftart"/>
    <w:uiPriority w:val="99"/>
    <w:unhideWhenUsed/>
    <w:rsid w:val="000F7CF1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F7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hyperlink" Target="mailto:presse@kvb-koeln.de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hyperlink" Target="file:///\\Root.ad.intra\eigene%20daten\Bereich%200100\KoehlerU\Vorlagen%20intern\www.kvb-koeln.de" TargetMode="External"/><Relationship Id="rId5" Type="http://schemas.openxmlformats.org/officeDocument/2006/relationships/hyperlink" Target="mailto:presse@kvb-koeln.de" TargetMode="External"/><Relationship Id="rId4" Type="http://schemas.openxmlformats.org/officeDocument/2006/relationships/hyperlink" Target="file:///\\Root.ad.intra\eigene%20daten\Bereich%200100\KoehlerU\Vorlagen%20intern\www.kvb-koeln.de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mp\AppData\Local\Microsoft\Windows\INetCache\Content.Outlook\W9KP2CG1\Vorlage%20PresseInfo%202019%20fu&#776;r%20Flie&#223;text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Datum wählen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CA674CB-9154-4870-A9E1-72876F376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PresseInfo 2019 für Fließtext</Template>
  <TotalTime>0</TotalTime>
  <Pages>1</Pages>
  <Words>285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Pomp, Stefanie - 001012</dc:creator>
  <cp:lastModifiedBy>Kürten, Angelika - 00300</cp:lastModifiedBy>
  <cp:revision>2</cp:revision>
  <cp:lastPrinted>2020-04-01T10:00:00Z</cp:lastPrinted>
  <dcterms:created xsi:type="dcterms:W3CDTF">2020-04-01T10:04:00Z</dcterms:created>
  <dcterms:modified xsi:type="dcterms:W3CDTF">2020-04-01T10:04:00Z</dcterms:modified>
</cp:coreProperties>
</file>